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64" w:rsidRDefault="00167464" w:rsidP="00167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LONDON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167464" w:rsidRDefault="00167464" w:rsidP="00167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Abbot of the Monastry of St.Mary Graces by the Tower of London.</w:t>
      </w:r>
    </w:p>
    <w:p w:rsidR="00167464" w:rsidRDefault="00167464" w:rsidP="00167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7464" w:rsidRDefault="00167464" w:rsidP="00167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7464" w:rsidRDefault="00167464" w:rsidP="00167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Leys of Newenton(q.v.) and</w:t>
      </w:r>
    </w:p>
    <w:p w:rsidR="00167464" w:rsidRDefault="00167464" w:rsidP="00167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Colnet of Hartlip(q.v.).</w:t>
      </w:r>
    </w:p>
    <w:p w:rsidR="00167464" w:rsidRDefault="00167464" w:rsidP="0016746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167464" w:rsidRDefault="00167464" w:rsidP="00167464">
      <w:pPr>
        <w:pStyle w:val="NoSpacing"/>
        <w:rPr>
          <w:rFonts w:ascii="Times New Roman" w:hAnsi="Times New Roman" w:cs="Times New Roman"/>
        </w:rPr>
      </w:pPr>
    </w:p>
    <w:p w:rsidR="00167464" w:rsidRDefault="00167464" w:rsidP="00167464">
      <w:pPr>
        <w:pStyle w:val="NoSpacing"/>
        <w:rPr>
          <w:rFonts w:ascii="Times New Roman" w:hAnsi="Times New Roman" w:cs="Times New Roman"/>
        </w:rPr>
      </w:pPr>
    </w:p>
    <w:p w:rsidR="00167464" w:rsidRDefault="00167464" w:rsidP="00167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6D0E1D">
        <w:rPr>
          <w:rFonts w:ascii="Times New Roman" w:hAnsi="Times New Roman" w:cs="Times New Roman"/>
          <w:sz w:val="24"/>
          <w:szCs w:val="24"/>
        </w:rPr>
        <w:t xml:space="preserve">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464" w:rsidRDefault="00167464" w:rsidP="00564E3C">
      <w:pPr>
        <w:spacing w:after="0" w:line="240" w:lineRule="auto"/>
      </w:pPr>
      <w:r>
        <w:separator/>
      </w:r>
    </w:p>
  </w:endnote>
  <w:endnote w:type="continuationSeparator" w:id="0">
    <w:p w:rsidR="00167464" w:rsidRDefault="0016746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67464">
      <w:rPr>
        <w:rFonts w:ascii="Times New Roman" w:hAnsi="Times New Roman" w:cs="Times New Roman"/>
        <w:noProof/>
        <w:sz w:val="24"/>
        <w:szCs w:val="24"/>
      </w:rPr>
      <w:t>16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464" w:rsidRDefault="00167464" w:rsidP="00564E3C">
      <w:pPr>
        <w:spacing w:after="0" w:line="240" w:lineRule="auto"/>
      </w:pPr>
      <w:r>
        <w:separator/>
      </w:r>
    </w:p>
  </w:footnote>
  <w:footnote w:type="continuationSeparator" w:id="0">
    <w:p w:rsidR="00167464" w:rsidRDefault="0016746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64"/>
    <w:rsid w:val="0016746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D89EA6-469A-40AF-A600-F5660437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674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2015-10-16T20:00:00Z</dcterms:created>
  <dcterms:modified xsi:type="dcterms:W3CDTF">2015-10-16T20:02:00Z</dcterms:modified>
</cp:coreProperties>
</file>