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E9816" w14:textId="118C0E88" w:rsidR="006B2F86" w:rsidRDefault="008058A7" w:rsidP="00E71FC3">
      <w:pPr>
        <w:pStyle w:val="NoSpacing"/>
      </w:pPr>
      <w:r>
        <w:rPr>
          <w:u w:val="single"/>
        </w:rPr>
        <w:t>Robert de LONDON</w:t>
      </w:r>
      <w:r>
        <w:t xml:space="preserve">      (d.1406-7)</w:t>
      </w:r>
    </w:p>
    <w:p w14:paraId="45163898" w14:textId="61CA106C" w:rsidR="008058A7" w:rsidRDefault="008058A7" w:rsidP="00E71FC3">
      <w:pPr>
        <w:pStyle w:val="NoSpacing"/>
      </w:pPr>
      <w:r>
        <w:t>of York. Cap maker.</w:t>
      </w:r>
    </w:p>
    <w:p w14:paraId="1FE4DFD2" w14:textId="2A6B33F0" w:rsidR="008058A7" w:rsidRDefault="008058A7" w:rsidP="00E71FC3">
      <w:pPr>
        <w:pStyle w:val="NoSpacing"/>
      </w:pPr>
    </w:p>
    <w:p w14:paraId="6DB43DF3" w14:textId="36B98339" w:rsidR="008058A7" w:rsidRDefault="008058A7" w:rsidP="00E71FC3">
      <w:pPr>
        <w:pStyle w:val="NoSpacing"/>
      </w:pPr>
    </w:p>
    <w:p w14:paraId="05EBE393" w14:textId="4DD32910" w:rsidR="008058A7" w:rsidRDefault="008058A7" w:rsidP="00E71FC3">
      <w:pPr>
        <w:pStyle w:val="NoSpacing"/>
      </w:pPr>
      <w:r>
        <w:t>13 Dec.1406</w:t>
      </w:r>
      <w:r>
        <w:tab/>
        <w:t>He made his Will.   (W.Y.R. p.106)</w:t>
      </w:r>
    </w:p>
    <w:p w14:paraId="38DB263A" w14:textId="263E3E8F" w:rsidR="008058A7" w:rsidRDefault="008058A7" w:rsidP="00E71FC3">
      <w:pPr>
        <w:pStyle w:val="NoSpacing"/>
      </w:pPr>
      <w:r>
        <w:t>22 Nov.1407</w:t>
      </w:r>
      <w:r>
        <w:tab/>
        <w:t>Probate of his Will.   (ibid.)</w:t>
      </w:r>
    </w:p>
    <w:p w14:paraId="3CF2C5C5" w14:textId="4899FDE4" w:rsidR="008058A7" w:rsidRDefault="008058A7" w:rsidP="00E71FC3">
      <w:pPr>
        <w:pStyle w:val="NoSpacing"/>
      </w:pPr>
    </w:p>
    <w:p w14:paraId="56AE002C" w14:textId="6C498AD9" w:rsidR="008058A7" w:rsidRDefault="008058A7" w:rsidP="00E71FC3">
      <w:pPr>
        <w:pStyle w:val="NoSpacing"/>
      </w:pPr>
    </w:p>
    <w:p w14:paraId="5C609221" w14:textId="1C5F94A8" w:rsidR="008058A7" w:rsidRPr="008058A7" w:rsidRDefault="008058A7" w:rsidP="00E71FC3">
      <w:pPr>
        <w:pStyle w:val="NoSpacing"/>
      </w:pPr>
      <w:r>
        <w:t>10 October 2019</w:t>
      </w:r>
      <w:bookmarkStart w:id="0" w:name="_GoBack"/>
      <w:bookmarkEnd w:id="0"/>
    </w:p>
    <w:sectPr w:rsidR="008058A7" w:rsidRPr="008058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18471" w14:textId="77777777" w:rsidR="008058A7" w:rsidRDefault="008058A7" w:rsidP="00E71FC3">
      <w:pPr>
        <w:spacing w:after="0" w:line="240" w:lineRule="auto"/>
      </w:pPr>
      <w:r>
        <w:separator/>
      </w:r>
    </w:p>
  </w:endnote>
  <w:endnote w:type="continuationSeparator" w:id="0">
    <w:p w14:paraId="74DF0C60" w14:textId="77777777" w:rsidR="008058A7" w:rsidRDefault="008058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7A6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D5AFB" w14:textId="77777777" w:rsidR="008058A7" w:rsidRDefault="008058A7" w:rsidP="00E71FC3">
      <w:pPr>
        <w:spacing w:after="0" w:line="240" w:lineRule="auto"/>
      </w:pPr>
      <w:r>
        <w:separator/>
      </w:r>
    </w:p>
  </w:footnote>
  <w:footnote w:type="continuationSeparator" w:id="0">
    <w:p w14:paraId="2AB0C245" w14:textId="77777777" w:rsidR="008058A7" w:rsidRDefault="008058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8A7"/>
    <w:rsid w:val="001A7C09"/>
    <w:rsid w:val="00577BD5"/>
    <w:rsid w:val="00656CBA"/>
    <w:rsid w:val="006A1F77"/>
    <w:rsid w:val="00733BE7"/>
    <w:rsid w:val="008058A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E9BC8"/>
  <w15:chartTrackingRefBased/>
  <w15:docId w15:val="{D3C8F4E2-DB4D-426A-85E3-245A47B1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2019-10-10T10:39:00Z</dcterms:created>
  <dcterms:modified xsi:type="dcterms:W3CDTF">2019-10-10T10:42:00Z</dcterms:modified>
</cp:coreProperties>
</file>