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79370" w14:textId="77777777" w:rsidR="00FE1053" w:rsidRDefault="00FE1053" w:rsidP="00FE105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Richard LONDON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fl.1463)</w:t>
      </w:r>
    </w:p>
    <w:p w14:paraId="334FFB24" w14:textId="77777777" w:rsidR="00FE1053" w:rsidRDefault="00FE1053" w:rsidP="00FE105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Norwich. Yeoman.</w:t>
      </w:r>
    </w:p>
    <w:p w14:paraId="1E626A8C" w14:textId="77777777" w:rsidR="00FE1053" w:rsidRDefault="00FE1053" w:rsidP="00FE1053">
      <w:pPr>
        <w:pStyle w:val="NoSpacing"/>
        <w:jc w:val="both"/>
        <w:rPr>
          <w:rFonts w:cs="Times New Roman"/>
          <w:szCs w:val="24"/>
          <w:lang w:val="en-GB"/>
        </w:rPr>
      </w:pPr>
    </w:p>
    <w:p w14:paraId="409E47DD" w14:textId="77777777" w:rsidR="00FE1053" w:rsidRDefault="00FE1053" w:rsidP="00FE1053">
      <w:pPr>
        <w:pStyle w:val="NoSpacing"/>
        <w:jc w:val="both"/>
        <w:rPr>
          <w:rFonts w:cs="Times New Roman"/>
          <w:szCs w:val="24"/>
          <w:lang w:val="en-GB"/>
        </w:rPr>
      </w:pPr>
    </w:p>
    <w:p w14:paraId="1337BC4F" w14:textId="77777777" w:rsidR="00FE1053" w:rsidRDefault="00FE1053" w:rsidP="00FE105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1463</w:t>
      </w:r>
      <w:r>
        <w:rPr>
          <w:rFonts w:cs="Times New Roman"/>
          <w:szCs w:val="24"/>
          <w:lang w:val="en-GB"/>
        </w:rPr>
        <w:tab/>
        <w:t xml:space="preserve">Edmund </w:t>
      </w:r>
      <w:proofErr w:type="spellStart"/>
      <w:r>
        <w:rPr>
          <w:rFonts w:cs="Times New Roman"/>
          <w:szCs w:val="24"/>
          <w:lang w:val="en-GB"/>
        </w:rPr>
        <w:t>Stokeman</w:t>
      </w:r>
      <w:proofErr w:type="spellEnd"/>
      <w:r>
        <w:rPr>
          <w:rFonts w:cs="Times New Roman"/>
          <w:szCs w:val="24"/>
          <w:lang w:val="en-GB"/>
        </w:rPr>
        <w:t>, clerk(q.v.), brought a plaint of debt against him and</w:t>
      </w:r>
    </w:p>
    <w:p w14:paraId="5C3FE010" w14:textId="77777777" w:rsidR="00FE1053" w:rsidRDefault="00FE1053" w:rsidP="00FE105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five others.       ( </w:t>
      </w:r>
      <w:hyperlink r:id="rId6" w:history="1">
        <w:r w:rsidRPr="005B7A7B">
          <w:rPr>
            <w:rStyle w:val="Hyperlink"/>
            <w:rFonts w:cs="Times New Roman"/>
            <w:szCs w:val="24"/>
            <w:lang w:val="en-GB"/>
          </w:rPr>
          <w:t>https://waalt.uh.edu/index.php/CP40/807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1983BCF3" w14:textId="77777777" w:rsidR="00FE1053" w:rsidRDefault="00FE1053" w:rsidP="00FE1053">
      <w:pPr>
        <w:pStyle w:val="NoSpacing"/>
        <w:jc w:val="both"/>
        <w:rPr>
          <w:rFonts w:cs="Times New Roman"/>
          <w:szCs w:val="24"/>
          <w:lang w:val="en-GB"/>
        </w:rPr>
      </w:pPr>
    </w:p>
    <w:p w14:paraId="6DF488C5" w14:textId="77777777" w:rsidR="00FE1053" w:rsidRDefault="00FE1053" w:rsidP="00FE1053">
      <w:pPr>
        <w:pStyle w:val="NoSpacing"/>
        <w:jc w:val="both"/>
        <w:rPr>
          <w:rFonts w:cs="Times New Roman"/>
          <w:szCs w:val="24"/>
          <w:lang w:val="en-GB"/>
        </w:rPr>
      </w:pPr>
    </w:p>
    <w:p w14:paraId="592FED3E" w14:textId="77777777" w:rsidR="00FE1053" w:rsidRDefault="00FE1053" w:rsidP="00FE1053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8 January 2024</w:t>
      </w:r>
    </w:p>
    <w:p w14:paraId="42BF275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A8ACC" w14:textId="77777777" w:rsidR="00FE1053" w:rsidRDefault="00FE1053" w:rsidP="009139A6">
      <w:r>
        <w:separator/>
      </w:r>
    </w:p>
  </w:endnote>
  <w:endnote w:type="continuationSeparator" w:id="0">
    <w:p w14:paraId="21238793" w14:textId="77777777" w:rsidR="00FE1053" w:rsidRDefault="00FE105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F8A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8E7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5E4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86A5C" w14:textId="77777777" w:rsidR="00FE1053" w:rsidRDefault="00FE1053" w:rsidP="009139A6">
      <w:r>
        <w:separator/>
      </w:r>
    </w:p>
  </w:footnote>
  <w:footnote w:type="continuationSeparator" w:id="0">
    <w:p w14:paraId="79E2394B" w14:textId="77777777" w:rsidR="00FE1053" w:rsidRDefault="00FE105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8BC2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130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472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05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E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40A83"/>
  <w15:chartTrackingRefBased/>
  <w15:docId w15:val="{A012F630-99E0-4039-BD96-6C74ADA0D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E10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2024-01-13T07:52:00Z</dcterms:created>
  <dcterms:modified xsi:type="dcterms:W3CDTF">2024-01-13T07:53:00Z</dcterms:modified>
</cp:coreProperties>
</file>