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A6BDB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LONDON</w:t>
      </w:r>
      <w:r>
        <w:rPr>
          <w:rFonts w:ascii="Times New Roman" w:hAnsi="Times New Roman" w:cs="Times New Roman"/>
          <w:sz w:val="24"/>
          <w:szCs w:val="24"/>
        </w:rPr>
        <w:t xml:space="preserve">       (fl.1404)</w:t>
      </w:r>
    </w:p>
    <w:p w14:paraId="3C588D05" w14:textId="77777777" w:rsidR="000A352D" w:rsidRPr="00D661AF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Dartmouth.</w:t>
      </w:r>
    </w:p>
    <w:p w14:paraId="2C26D834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940FF21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D8896B0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7C09C7E2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1E462350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Devon, except </w:t>
      </w:r>
    </w:p>
    <w:p w14:paraId="03C5716F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489D59BC" w14:textId="77777777" w:rsidR="000A352D" w:rsidRDefault="000A352D" w:rsidP="000A352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70D2868D" w14:textId="19D6BFE5" w:rsidR="006E02A6" w:rsidRDefault="006E02A6" w:rsidP="006E0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1413-4</w:t>
      </w:r>
      <w:r>
        <w:rPr>
          <w:rFonts w:ascii="Times New Roman" w:hAnsi="Times New Roman" w:cs="Times New Roman"/>
          <w:sz w:val="24"/>
          <w:szCs w:val="24"/>
        </w:rPr>
        <w:tab/>
        <w:t>Mayor.</w:t>
      </w:r>
    </w:p>
    <w:p w14:paraId="4B57FDF5" w14:textId="2138599B" w:rsidR="006E02A6" w:rsidRDefault="006E02A6" w:rsidP="006E0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52513">
          <w:rPr>
            <w:rStyle w:val="Hyperlink"/>
            <w:rFonts w:ascii="Times New Roman" w:hAnsi="Times New Roman" w:cs="Times New Roman"/>
            <w:sz w:val="24"/>
            <w:szCs w:val="24"/>
          </w:rPr>
          <w:t>https://dartmouth-history.org.uk/dhrg_archive/102741_0.pdf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78853CB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4036C10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2556912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6286E89F" w14:textId="1B9C09CE" w:rsidR="006E02A6" w:rsidRDefault="006E02A6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2024</w:t>
      </w:r>
    </w:p>
    <w:p w14:paraId="11ACA76A" w14:textId="77777777" w:rsidR="000A352D" w:rsidRDefault="000A352D" w:rsidP="000A352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94086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D6113" w14:textId="77777777" w:rsidR="000A352D" w:rsidRDefault="000A352D" w:rsidP="009139A6">
      <w:r>
        <w:separator/>
      </w:r>
    </w:p>
  </w:endnote>
  <w:endnote w:type="continuationSeparator" w:id="0">
    <w:p w14:paraId="435A90A6" w14:textId="77777777" w:rsidR="000A352D" w:rsidRDefault="000A35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456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0EB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04C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F7C44" w14:textId="77777777" w:rsidR="000A352D" w:rsidRDefault="000A352D" w:rsidP="009139A6">
      <w:r>
        <w:separator/>
      </w:r>
    </w:p>
  </w:footnote>
  <w:footnote w:type="continuationSeparator" w:id="0">
    <w:p w14:paraId="21183EB9" w14:textId="77777777" w:rsidR="000A352D" w:rsidRDefault="000A35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9EA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776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CE4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2D"/>
    <w:rsid w:val="000666E0"/>
    <w:rsid w:val="000A352D"/>
    <w:rsid w:val="002510B7"/>
    <w:rsid w:val="005C130B"/>
    <w:rsid w:val="006E02A6"/>
    <w:rsid w:val="007D101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10D45"/>
  <w15:chartTrackingRefBased/>
  <w15:docId w15:val="{4FB3255D-CE94-4F1E-977C-7455E8A2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0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rtmouth-history.org.uk/dhrg_archive/102741_0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2021-07-27T20:11:00Z</dcterms:created>
  <dcterms:modified xsi:type="dcterms:W3CDTF">2024-12-15T14:50:00Z</dcterms:modified>
</cp:coreProperties>
</file>