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E75" w:rsidRDefault="00935E75" w:rsidP="00935E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LONDON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935E75" w:rsidRDefault="00935E75" w:rsidP="00935E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5E75" w:rsidRDefault="00935E75" w:rsidP="00935E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5E75" w:rsidRDefault="00935E75" w:rsidP="00935E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Apr.1419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Dartmouth,</w:t>
      </w:r>
    </w:p>
    <w:p w:rsidR="00935E75" w:rsidRDefault="00935E75" w:rsidP="00935E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Devon, in to the landholdings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Modbury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d.1393)(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935E75" w:rsidRDefault="00935E75" w:rsidP="00935E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21-161)</w:t>
      </w:r>
    </w:p>
    <w:p w:rsidR="00935E75" w:rsidRDefault="00935E75" w:rsidP="00935E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5E75" w:rsidRDefault="00935E75" w:rsidP="00935E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35E75" w:rsidRDefault="00935E75" w:rsidP="00935E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December 2015</w:t>
      </w:r>
      <w:bookmarkStart w:id="0" w:name="_GoBack"/>
      <w:bookmarkEnd w:id="0"/>
    </w:p>
    <w:sectPr w:rsidR="00DD5B8A" w:rsidRPr="00935E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E75" w:rsidRDefault="00935E75" w:rsidP="00564E3C">
      <w:pPr>
        <w:spacing w:after="0" w:line="240" w:lineRule="auto"/>
      </w:pPr>
      <w:r>
        <w:separator/>
      </w:r>
    </w:p>
  </w:endnote>
  <w:endnote w:type="continuationSeparator" w:id="0">
    <w:p w:rsidR="00935E75" w:rsidRDefault="00935E7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35E75">
      <w:rPr>
        <w:rFonts w:ascii="Times New Roman" w:hAnsi="Times New Roman" w:cs="Times New Roman"/>
        <w:noProof/>
        <w:sz w:val="24"/>
        <w:szCs w:val="24"/>
      </w:rPr>
      <w:t>19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E75" w:rsidRDefault="00935E75" w:rsidP="00564E3C">
      <w:pPr>
        <w:spacing w:after="0" w:line="240" w:lineRule="auto"/>
      </w:pPr>
      <w:r>
        <w:separator/>
      </w:r>
    </w:p>
  </w:footnote>
  <w:footnote w:type="continuationSeparator" w:id="0">
    <w:p w:rsidR="00935E75" w:rsidRDefault="00935E7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E75"/>
    <w:rsid w:val="00372DC6"/>
    <w:rsid w:val="00564E3C"/>
    <w:rsid w:val="0064591D"/>
    <w:rsid w:val="00935E7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DE2A7"/>
  <w15:chartTrackingRefBased/>
  <w15:docId w15:val="{A2ED2FF9-33B7-4DAF-981A-C3F16714A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2015-12-19T19:45:00Z</dcterms:created>
  <dcterms:modified xsi:type="dcterms:W3CDTF">2015-12-19T19:46:00Z</dcterms:modified>
</cp:coreProperties>
</file>