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20F79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15D84E21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63A122B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D7CEB8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222D2E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02C0A5D" w14:textId="77777777" w:rsidR="0096780C" w:rsidRDefault="0096780C" w:rsidP="0096780C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p.257)</w:t>
      </w:r>
    </w:p>
    <w:p w14:paraId="549664A8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8A056D3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2FB5AB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5932DF" w14:textId="77777777" w:rsidR="0096780C" w:rsidRDefault="0096780C" w:rsidP="00967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 2023</w:t>
      </w:r>
    </w:p>
    <w:p w14:paraId="43642F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3D85B" w14:textId="77777777" w:rsidR="0096780C" w:rsidRDefault="0096780C" w:rsidP="009139A6">
      <w:r>
        <w:separator/>
      </w:r>
    </w:p>
  </w:endnote>
  <w:endnote w:type="continuationSeparator" w:id="0">
    <w:p w14:paraId="1D55BC8C" w14:textId="77777777" w:rsidR="0096780C" w:rsidRDefault="009678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4B1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C5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F42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E89F2" w14:textId="77777777" w:rsidR="0096780C" w:rsidRDefault="0096780C" w:rsidP="009139A6">
      <w:r>
        <w:separator/>
      </w:r>
    </w:p>
  </w:footnote>
  <w:footnote w:type="continuationSeparator" w:id="0">
    <w:p w14:paraId="510F004E" w14:textId="77777777" w:rsidR="0096780C" w:rsidRDefault="009678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71E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92C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9D1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0C"/>
    <w:rsid w:val="000666E0"/>
    <w:rsid w:val="002510B7"/>
    <w:rsid w:val="005C130B"/>
    <w:rsid w:val="00826F5C"/>
    <w:rsid w:val="009139A6"/>
    <w:rsid w:val="009448BB"/>
    <w:rsid w:val="00947624"/>
    <w:rsid w:val="0096780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7487C"/>
  <w15:chartTrackingRefBased/>
  <w15:docId w15:val="{BBD1632D-790B-49BE-9924-EFB216FE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80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2023-05-25T18:32:00Z</dcterms:created>
  <dcterms:modified xsi:type="dcterms:W3CDTF">2023-05-25T18:33:00Z</dcterms:modified>
</cp:coreProperties>
</file>