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A38" w:rsidRDefault="00292A38" w:rsidP="00292A38">
      <w:pPr>
        <w:pStyle w:val="NoSpacing"/>
        <w:jc w:val="both"/>
      </w:pPr>
      <w:r>
        <w:rPr>
          <w:u w:val="single"/>
        </w:rPr>
        <w:t>John LONDON</w:t>
      </w:r>
      <w:r>
        <w:t xml:space="preserve">      (fl.1428-9)</w:t>
      </w:r>
    </w:p>
    <w:p w:rsidR="00292A38" w:rsidRDefault="00292A38" w:rsidP="00292A38">
      <w:pPr>
        <w:pStyle w:val="NoSpacing"/>
        <w:jc w:val="both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Bardfield</w:t>
      </w:r>
      <w:proofErr w:type="spellEnd"/>
      <w:r>
        <w:t>, Essex.</w:t>
      </w:r>
    </w:p>
    <w:p w:rsidR="00292A38" w:rsidRDefault="00292A38" w:rsidP="00292A38">
      <w:pPr>
        <w:pStyle w:val="NoSpacing"/>
        <w:jc w:val="both"/>
      </w:pPr>
    </w:p>
    <w:p w:rsidR="00292A38" w:rsidRDefault="00292A38" w:rsidP="00292A38">
      <w:pPr>
        <w:pStyle w:val="NoSpacing"/>
        <w:jc w:val="both"/>
      </w:pPr>
    </w:p>
    <w:p w:rsidR="00292A38" w:rsidRDefault="00292A38" w:rsidP="00292A38">
      <w:pPr>
        <w:pStyle w:val="NoSpacing"/>
        <w:jc w:val="both"/>
      </w:pPr>
      <w:r>
        <w:t xml:space="preserve">         1428-9</w:t>
      </w:r>
      <w:r>
        <w:tab/>
        <w:t>He was a burgess of Colchester.</w:t>
      </w:r>
    </w:p>
    <w:p w:rsidR="00292A38" w:rsidRDefault="00292A38" w:rsidP="00292A38">
      <w:pPr>
        <w:pStyle w:val="NoSpacing"/>
        <w:jc w:val="both"/>
      </w:pPr>
      <w:r>
        <w:tab/>
      </w:r>
      <w:r>
        <w:tab/>
        <w:t>(“The Red Parchment Book of Colchester” p.105)</w:t>
      </w:r>
    </w:p>
    <w:p w:rsidR="00292A38" w:rsidRDefault="00292A38" w:rsidP="00292A38">
      <w:pPr>
        <w:pStyle w:val="NoSpacing"/>
        <w:jc w:val="both"/>
      </w:pPr>
    </w:p>
    <w:p w:rsidR="00292A38" w:rsidRDefault="00292A38" w:rsidP="00292A38">
      <w:pPr>
        <w:pStyle w:val="NoSpacing"/>
        <w:jc w:val="both"/>
      </w:pPr>
    </w:p>
    <w:p w:rsidR="00E47068" w:rsidRPr="00C009D8" w:rsidRDefault="00292A38" w:rsidP="00292A38">
      <w:pPr>
        <w:pStyle w:val="NoSpacing"/>
      </w:pPr>
      <w:r>
        <w:t>5 August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A38" w:rsidRDefault="00292A38" w:rsidP="00920DE3">
      <w:pPr>
        <w:spacing w:after="0" w:line="240" w:lineRule="auto"/>
      </w:pPr>
      <w:r>
        <w:separator/>
      </w:r>
    </w:p>
  </w:endnote>
  <w:endnote w:type="continuationSeparator" w:id="0">
    <w:p w:rsidR="00292A38" w:rsidRDefault="00292A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A38" w:rsidRDefault="00292A38" w:rsidP="00920DE3">
      <w:pPr>
        <w:spacing w:after="0" w:line="240" w:lineRule="auto"/>
      </w:pPr>
      <w:r>
        <w:separator/>
      </w:r>
    </w:p>
  </w:footnote>
  <w:footnote w:type="continuationSeparator" w:id="0">
    <w:p w:rsidR="00292A38" w:rsidRDefault="00292A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A38"/>
    <w:rsid w:val="00120749"/>
    <w:rsid w:val="00292A3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2015-09-16T18:19:00Z</dcterms:created>
  <dcterms:modified xsi:type="dcterms:W3CDTF">2015-09-16T18:20:00Z</dcterms:modified>
</cp:coreProperties>
</file>