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732A92" w14:textId="77777777" w:rsidR="00CB7FD6" w:rsidRDefault="00CB7FD6" w:rsidP="00CB7FD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LONDON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1C3512FC" w14:textId="77777777" w:rsidR="00CB7FD6" w:rsidRDefault="00CB7FD6" w:rsidP="00CB7FD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Exeter. Spurrier.</w:t>
      </w:r>
    </w:p>
    <w:p w14:paraId="3B260F42" w14:textId="77777777" w:rsidR="00CB7FD6" w:rsidRDefault="00CB7FD6" w:rsidP="00CB7FD6">
      <w:pPr>
        <w:pStyle w:val="NoSpacing"/>
        <w:jc w:val="both"/>
        <w:rPr>
          <w:rFonts w:cs="Times New Roman"/>
          <w:szCs w:val="24"/>
        </w:rPr>
      </w:pPr>
    </w:p>
    <w:p w14:paraId="3E243C48" w14:textId="77777777" w:rsidR="00CB7FD6" w:rsidRDefault="00CB7FD6" w:rsidP="00CB7FD6">
      <w:pPr>
        <w:pStyle w:val="NoSpacing"/>
        <w:jc w:val="both"/>
        <w:rPr>
          <w:rFonts w:cs="Times New Roman"/>
          <w:szCs w:val="24"/>
        </w:rPr>
      </w:pPr>
    </w:p>
    <w:p w14:paraId="0F295FD0" w14:textId="77777777" w:rsidR="00CB7FD6" w:rsidRDefault="00CB7FD6" w:rsidP="00CB7FD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1437</w:t>
      </w:r>
      <w:r>
        <w:rPr>
          <w:rFonts w:cs="Times New Roman"/>
          <w:szCs w:val="24"/>
        </w:rPr>
        <w:tab/>
        <w:t>Giles Haddon(q.v.) brought a plaint of debt against him and two others.</w:t>
      </w:r>
    </w:p>
    <w:p w14:paraId="414D773E" w14:textId="77777777" w:rsidR="00CB7FD6" w:rsidRDefault="00CB7FD6" w:rsidP="00CB7FD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153A8">
          <w:rPr>
            <w:rStyle w:val="Hyperlink"/>
            <w:rFonts w:cs="Times New Roman"/>
            <w:szCs w:val="24"/>
          </w:rPr>
          <w:t>https://waalt.uh.edu/index.php/CP40/705</w:t>
        </w:r>
      </w:hyperlink>
      <w:r>
        <w:rPr>
          <w:rFonts w:cs="Times New Roman"/>
          <w:szCs w:val="24"/>
        </w:rPr>
        <w:t xml:space="preserve"> )</w:t>
      </w:r>
    </w:p>
    <w:p w14:paraId="53E466B4" w14:textId="77777777" w:rsidR="00CB7FD6" w:rsidRDefault="00CB7FD6" w:rsidP="00CB7FD6">
      <w:pPr>
        <w:pStyle w:val="NoSpacing"/>
        <w:jc w:val="both"/>
        <w:rPr>
          <w:rFonts w:cs="Times New Roman"/>
          <w:szCs w:val="24"/>
        </w:rPr>
      </w:pPr>
    </w:p>
    <w:p w14:paraId="7C44F7C8" w14:textId="77777777" w:rsidR="00CB7FD6" w:rsidRDefault="00CB7FD6" w:rsidP="00CB7FD6">
      <w:pPr>
        <w:pStyle w:val="NoSpacing"/>
        <w:jc w:val="both"/>
        <w:rPr>
          <w:rFonts w:cs="Times New Roman"/>
          <w:szCs w:val="24"/>
        </w:rPr>
      </w:pPr>
    </w:p>
    <w:p w14:paraId="7CE29F2D" w14:textId="77777777" w:rsidR="00CB7FD6" w:rsidRDefault="00CB7FD6" w:rsidP="00CB7FD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7 May 2024</w:t>
      </w:r>
    </w:p>
    <w:p w14:paraId="01B0B82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D4F9A1" w14:textId="77777777" w:rsidR="00CB7FD6" w:rsidRDefault="00CB7FD6" w:rsidP="009139A6">
      <w:r>
        <w:separator/>
      </w:r>
    </w:p>
  </w:endnote>
  <w:endnote w:type="continuationSeparator" w:id="0">
    <w:p w14:paraId="28634A31" w14:textId="77777777" w:rsidR="00CB7FD6" w:rsidRDefault="00CB7F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6E0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6E99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959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22F7FF" w14:textId="77777777" w:rsidR="00CB7FD6" w:rsidRDefault="00CB7FD6" w:rsidP="009139A6">
      <w:r>
        <w:separator/>
      </w:r>
    </w:p>
  </w:footnote>
  <w:footnote w:type="continuationSeparator" w:id="0">
    <w:p w14:paraId="1C39E03D" w14:textId="77777777" w:rsidR="00CB7FD6" w:rsidRDefault="00CB7F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DB0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4B649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9E77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FD6"/>
    <w:rsid w:val="000666E0"/>
    <w:rsid w:val="002510B7"/>
    <w:rsid w:val="00270799"/>
    <w:rsid w:val="0039151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B7FD6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9C0CC"/>
  <w15:chartTrackingRefBased/>
  <w15:docId w15:val="{6E3813E7-06AF-40F7-8317-200B94689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B7F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2024-05-30T11:24:00Z</dcterms:created>
  <dcterms:modified xsi:type="dcterms:W3CDTF">2024-05-30T11:25:00Z</dcterms:modified>
</cp:coreProperties>
</file>