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8691F" w14:textId="77777777" w:rsidR="008067A5" w:rsidRDefault="008067A5" w:rsidP="00806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LONDON</w:t>
      </w:r>
      <w:r>
        <w:rPr>
          <w:rFonts w:ascii="Times New Roman" w:hAnsi="Times New Roman" w:cs="Times New Roman"/>
        </w:rPr>
        <w:t xml:space="preserve">         (fl.1483)</w:t>
      </w:r>
    </w:p>
    <w:p w14:paraId="38F59291" w14:textId="77777777" w:rsidR="008067A5" w:rsidRDefault="008067A5" w:rsidP="00806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Barford </w:t>
      </w:r>
      <w:proofErr w:type="spellStart"/>
      <w:r>
        <w:rPr>
          <w:rFonts w:ascii="Times New Roman" w:hAnsi="Times New Roman" w:cs="Times New Roman"/>
        </w:rPr>
        <w:t>St.Martin</w:t>
      </w:r>
      <w:proofErr w:type="spellEnd"/>
      <w:r>
        <w:rPr>
          <w:rFonts w:ascii="Times New Roman" w:hAnsi="Times New Roman" w:cs="Times New Roman"/>
        </w:rPr>
        <w:t>, Wiltshire. Husbandman.</w:t>
      </w:r>
    </w:p>
    <w:p w14:paraId="4004A961" w14:textId="77777777" w:rsidR="008067A5" w:rsidRDefault="008067A5" w:rsidP="008067A5">
      <w:pPr>
        <w:rPr>
          <w:rFonts w:ascii="Times New Roman" w:hAnsi="Times New Roman" w:cs="Times New Roman"/>
        </w:rPr>
      </w:pPr>
    </w:p>
    <w:p w14:paraId="0DE2CCE0" w14:textId="77777777" w:rsidR="008067A5" w:rsidRDefault="008067A5" w:rsidP="008067A5">
      <w:pPr>
        <w:rPr>
          <w:rFonts w:ascii="Times New Roman" w:hAnsi="Times New Roman" w:cs="Times New Roman"/>
        </w:rPr>
      </w:pPr>
    </w:p>
    <w:p w14:paraId="50DA70A9" w14:textId="77777777" w:rsidR="008067A5" w:rsidRDefault="008067A5" w:rsidP="00806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Alice </w:t>
      </w:r>
      <w:proofErr w:type="spellStart"/>
      <w:r>
        <w:rPr>
          <w:rFonts w:ascii="Times New Roman" w:hAnsi="Times New Roman" w:cs="Times New Roman"/>
        </w:rPr>
        <w:t>Comelonde</w:t>
      </w:r>
      <w:proofErr w:type="spellEnd"/>
      <w:r>
        <w:rPr>
          <w:rFonts w:ascii="Times New Roman" w:hAnsi="Times New Roman" w:cs="Times New Roman"/>
        </w:rPr>
        <w:t>, Abbess of Wilton(q.v.), brought a plaint of debt against him,</w:t>
      </w:r>
    </w:p>
    <w:p w14:paraId="6720E194" w14:textId="77777777" w:rsidR="008067A5" w:rsidRDefault="008067A5" w:rsidP="00806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Senyer</w:t>
      </w:r>
      <w:proofErr w:type="spellEnd"/>
      <w:r>
        <w:rPr>
          <w:rFonts w:ascii="Times New Roman" w:hAnsi="Times New Roman" w:cs="Times New Roman"/>
        </w:rPr>
        <w:t xml:space="preserve"> of Whitchurch, Dorset(q.v.), Stephen Hall of Chalk,</w:t>
      </w:r>
    </w:p>
    <w:p w14:paraId="737AD0F7" w14:textId="77777777" w:rsidR="008067A5" w:rsidRDefault="008067A5" w:rsidP="00806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Wiltshire(q.v.), and Stephen </w:t>
      </w:r>
      <w:proofErr w:type="spellStart"/>
      <w:r>
        <w:rPr>
          <w:rFonts w:ascii="Times New Roman" w:hAnsi="Times New Roman" w:cs="Times New Roman"/>
        </w:rPr>
        <w:t>Rotherford</w:t>
      </w:r>
      <w:proofErr w:type="spellEnd"/>
      <w:r>
        <w:rPr>
          <w:rFonts w:ascii="Times New Roman" w:hAnsi="Times New Roman" w:cs="Times New Roman"/>
        </w:rPr>
        <w:t xml:space="preserve"> of Salisbury(q.v.).</w:t>
      </w:r>
    </w:p>
    <w:p w14:paraId="49AF8AA4" w14:textId="77777777" w:rsidR="008067A5" w:rsidRDefault="008067A5" w:rsidP="00806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E66999B" w14:textId="77777777" w:rsidR="008067A5" w:rsidRDefault="008067A5" w:rsidP="008067A5">
      <w:pPr>
        <w:rPr>
          <w:rFonts w:ascii="Times New Roman" w:hAnsi="Times New Roman" w:cs="Times New Roman"/>
        </w:rPr>
      </w:pPr>
    </w:p>
    <w:p w14:paraId="711FBBF4" w14:textId="77777777" w:rsidR="008067A5" w:rsidRDefault="008067A5" w:rsidP="008067A5">
      <w:pPr>
        <w:rPr>
          <w:rFonts w:ascii="Times New Roman" w:hAnsi="Times New Roman" w:cs="Times New Roman"/>
        </w:rPr>
      </w:pPr>
    </w:p>
    <w:p w14:paraId="697A682A" w14:textId="77777777" w:rsidR="008067A5" w:rsidRDefault="008067A5" w:rsidP="00806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September 2019</w:t>
      </w:r>
    </w:p>
    <w:p w14:paraId="7A4AB8A1" w14:textId="77777777" w:rsidR="006B2F86" w:rsidRPr="00E71FC3" w:rsidRDefault="008067A5" w:rsidP="00E71FC3">
      <w:pPr>
        <w:pStyle w:val="NoSpacing"/>
      </w:pPr>
      <w:bookmarkStart w:id="0" w:name="_GoBack"/>
      <w:bookmarkEnd w:id="0"/>
    </w:p>
    <w:sectPr w:rsidR="006B2F86" w:rsidRPr="00E71FC3" w:rsidSect="008067A5">
      <w:footerReference w:type="default" r:id="rId6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C1848" w14:textId="77777777" w:rsidR="008067A5" w:rsidRDefault="008067A5" w:rsidP="00E71FC3">
      <w:r>
        <w:separator/>
      </w:r>
    </w:p>
  </w:endnote>
  <w:endnote w:type="continuationSeparator" w:id="0">
    <w:p w14:paraId="43BD0E2F" w14:textId="77777777" w:rsidR="008067A5" w:rsidRDefault="008067A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6FC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9FD30" w14:textId="77777777" w:rsidR="008067A5" w:rsidRDefault="008067A5" w:rsidP="00E71FC3">
      <w:r>
        <w:separator/>
      </w:r>
    </w:p>
  </w:footnote>
  <w:footnote w:type="continuationSeparator" w:id="0">
    <w:p w14:paraId="2BE62E29" w14:textId="77777777" w:rsidR="008067A5" w:rsidRDefault="008067A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A5"/>
    <w:rsid w:val="001A7C09"/>
    <w:rsid w:val="00577BD5"/>
    <w:rsid w:val="00656CBA"/>
    <w:rsid w:val="006A1F77"/>
    <w:rsid w:val="00733BE7"/>
    <w:rsid w:val="008067A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47CF4"/>
  <w15:chartTrackingRefBased/>
  <w15:docId w15:val="{7E29F7E6-E41E-4CAD-97F8-9339A424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067A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2019-09-16T21:26:00Z</dcterms:created>
  <dcterms:modified xsi:type="dcterms:W3CDTF">2019-09-16T21:27:00Z</dcterms:modified>
</cp:coreProperties>
</file>