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F33C7" w14:textId="77777777" w:rsidR="00C01FB4" w:rsidRDefault="00C01FB4" w:rsidP="00C01FB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LONDON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fl.1408)</w:t>
      </w:r>
    </w:p>
    <w:p w14:paraId="20123DD9" w14:textId="77777777" w:rsidR="00C01FB4" w:rsidRDefault="00C01FB4" w:rsidP="00C01FB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6DB7E87" w14:textId="77777777" w:rsidR="00C01FB4" w:rsidRDefault="00C01FB4" w:rsidP="00C01FB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D91F2EF" w14:textId="77777777" w:rsidR="00C01FB4" w:rsidRDefault="00C01FB4" w:rsidP="00C01FB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27 Jul.</w:t>
      </w:r>
      <w:r>
        <w:rPr>
          <w:rFonts w:cs="Times New Roman"/>
          <w:color w:val="282B30"/>
          <w:szCs w:val="24"/>
          <w:shd w:val="clear" w:color="auto" w:fill="FFFFFF"/>
        </w:rPr>
        <w:tab/>
        <w:t>1408</w:t>
      </w:r>
      <w:r>
        <w:rPr>
          <w:rFonts w:cs="Times New Roman"/>
          <w:color w:val="282B30"/>
          <w:szCs w:val="24"/>
          <w:shd w:val="clear" w:color="auto" w:fill="FFFFFF"/>
        </w:rPr>
        <w:tab/>
        <w:t>He was granted letters of protection prior to going to serve in Calais under</w:t>
      </w:r>
    </w:p>
    <w:p w14:paraId="43219843" w14:textId="77777777" w:rsidR="00C01FB4" w:rsidRDefault="00C01FB4" w:rsidP="00C01FB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the command of John Beaufort, Earl of Somerset(q.v.).</w:t>
      </w:r>
    </w:p>
    <w:p w14:paraId="7ADB0938" w14:textId="77777777" w:rsidR="00C01FB4" w:rsidRDefault="00C01FB4" w:rsidP="00C01FB4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>ref. T.N.A. C76/91, m6,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3FFDA31A" w14:textId="77777777" w:rsidR="00C01FB4" w:rsidRDefault="00C01FB4" w:rsidP="00C01FB4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10 March 2023)</w:t>
      </w:r>
    </w:p>
    <w:p w14:paraId="0066FCBB" w14:textId="77777777" w:rsidR="00C01FB4" w:rsidRDefault="00C01FB4" w:rsidP="00C01FB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9FA5513" w14:textId="77777777" w:rsidR="00C01FB4" w:rsidRDefault="00C01FB4" w:rsidP="00C01FB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39E63C9" w14:textId="77777777" w:rsidR="00C01FB4" w:rsidRDefault="00C01FB4" w:rsidP="00C01FB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17 March 2023</w:t>
      </w:r>
    </w:p>
    <w:p w14:paraId="7E47BAF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C77F4" w14:textId="77777777" w:rsidR="00C01FB4" w:rsidRDefault="00C01FB4" w:rsidP="009139A6">
      <w:r>
        <w:separator/>
      </w:r>
    </w:p>
  </w:endnote>
  <w:endnote w:type="continuationSeparator" w:id="0">
    <w:p w14:paraId="578F22D0" w14:textId="77777777" w:rsidR="00C01FB4" w:rsidRDefault="00C01FB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484E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A558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DCB2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BA87D" w14:textId="77777777" w:rsidR="00C01FB4" w:rsidRDefault="00C01FB4" w:rsidP="009139A6">
      <w:r>
        <w:separator/>
      </w:r>
    </w:p>
  </w:footnote>
  <w:footnote w:type="continuationSeparator" w:id="0">
    <w:p w14:paraId="7069A8C1" w14:textId="77777777" w:rsidR="00C01FB4" w:rsidRDefault="00C01FB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543A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2338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FB98C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FB4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01FB4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7B4C4"/>
  <w15:chartTrackingRefBased/>
  <w15:docId w15:val="{4437B0BE-35CA-4739-9AB2-5F9F42FE6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2023-03-22T20:41:00Z</dcterms:created>
  <dcterms:modified xsi:type="dcterms:W3CDTF">2023-03-22T20:41:00Z</dcterms:modified>
</cp:coreProperties>
</file>