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EBCE9" w14:textId="77777777" w:rsidR="00AB5123" w:rsidRDefault="00AB5123" w:rsidP="00AB5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LONDON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79A21B32" w14:textId="77777777" w:rsidR="00AB5123" w:rsidRDefault="00AB5123" w:rsidP="00AB51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FA4439" w14:textId="77777777" w:rsidR="00AB5123" w:rsidRDefault="00AB5123" w:rsidP="00AB51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1830AC" w14:textId="77777777" w:rsidR="00AB5123" w:rsidRDefault="00AB5123" w:rsidP="00AB5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May1402</w:t>
      </w:r>
      <w:r>
        <w:rPr>
          <w:rFonts w:ascii="Times New Roman" w:hAnsi="Times New Roman" w:cs="Times New Roman"/>
          <w:sz w:val="24"/>
          <w:szCs w:val="24"/>
        </w:rPr>
        <w:tab/>
        <w:t>He was appointed Searcher of ships in Yarmouth and all adjacent ports and</w:t>
      </w:r>
    </w:p>
    <w:p w14:paraId="11101AE4" w14:textId="77777777" w:rsidR="00AB5123" w:rsidRDefault="00AB5123" w:rsidP="00AB512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places.   (C.F.R. 1399-1405 p.145)</w:t>
      </w:r>
    </w:p>
    <w:p w14:paraId="31E45F97" w14:textId="77777777" w:rsidR="00AB5123" w:rsidRDefault="00AB5123" w:rsidP="00AB51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33F7A1" w14:textId="77777777" w:rsidR="00AB5123" w:rsidRDefault="00AB5123" w:rsidP="00AB512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AF91CF" w14:textId="77777777" w:rsidR="00AB5123" w:rsidRDefault="00AB5123" w:rsidP="00AB512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2021</w:t>
      </w:r>
    </w:p>
    <w:p w14:paraId="160FC6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8D668" w14:textId="77777777" w:rsidR="00AB5123" w:rsidRDefault="00AB5123" w:rsidP="009139A6">
      <w:r>
        <w:separator/>
      </w:r>
    </w:p>
  </w:endnote>
  <w:endnote w:type="continuationSeparator" w:id="0">
    <w:p w14:paraId="09E7A03B" w14:textId="77777777" w:rsidR="00AB5123" w:rsidRDefault="00AB51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CC4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BEE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15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AAD63" w14:textId="77777777" w:rsidR="00AB5123" w:rsidRDefault="00AB5123" w:rsidP="009139A6">
      <w:r>
        <w:separator/>
      </w:r>
    </w:p>
  </w:footnote>
  <w:footnote w:type="continuationSeparator" w:id="0">
    <w:p w14:paraId="4C439306" w14:textId="77777777" w:rsidR="00AB5123" w:rsidRDefault="00AB51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009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AAB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B6C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123"/>
    <w:rsid w:val="000666E0"/>
    <w:rsid w:val="002510B7"/>
    <w:rsid w:val="005C130B"/>
    <w:rsid w:val="00826F5C"/>
    <w:rsid w:val="009139A6"/>
    <w:rsid w:val="009448BB"/>
    <w:rsid w:val="00A3176C"/>
    <w:rsid w:val="00AB512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8CFD"/>
  <w15:chartTrackingRefBased/>
  <w15:docId w15:val="{932C523D-C189-422F-B766-F28F2614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2021-05-16T19:07:00Z</dcterms:created>
  <dcterms:modified xsi:type="dcterms:W3CDTF">2021-05-16T19:07:00Z</dcterms:modified>
</cp:coreProperties>
</file>