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987" w:rsidRDefault="00182987" w:rsidP="00182987">
      <w:pPr>
        <w:pStyle w:val="NoSpacing"/>
      </w:pPr>
      <w:r>
        <w:rPr>
          <w:u w:val="single"/>
        </w:rPr>
        <w:t>Joan LONDON</w:t>
      </w:r>
      <w:r>
        <w:t xml:space="preserve">      </w:t>
      </w:r>
      <w:r>
        <w:t>(fl.1450)</w:t>
      </w:r>
    </w:p>
    <w:p w:rsidR="00182987" w:rsidRDefault="00182987" w:rsidP="00182987">
      <w:pPr>
        <w:pStyle w:val="NoSpacing"/>
      </w:pPr>
    </w:p>
    <w:p w:rsidR="00182987" w:rsidRDefault="00182987" w:rsidP="00182987">
      <w:pPr>
        <w:pStyle w:val="NoSpacing"/>
      </w:pPr>
    </w:p>
    <w:p w:rsidR="00182987" w:rsidRDefault="00182987" w:rsidP="00182987">
      <w:pPr>
        <w:pStyle w:val="NoSpacing"/>
      </w:pPr>
      <w:r>
        <w:t>= Joh</w:t>
      </w:r>
      <w:bookmarkStart w:id="0" w:name="_GoBack"/>
      <w:bookmarkEnd w:id="0"/>
      <w:r>
        <w:t>n(q.v.)    (C.P.R.1446-52 p.358)</w:t>
      </w:r>
    </w:p>
    <w:p w:rsidR="00182987" w:rsidRDefault="00182987" w:rsidP="00182987">
      <w:pPr>
        <w:pStyle w:val="NoSpacing"/>
      </w:pPr>
    </w:p>
    <w:p w:rsidR="00182987" w:rsidRDefault="00182987" w:rsidP="00182987">
      <w:pPr>
        <w:pStyle w:val="NoSpacing"/>
      </w:pPr>
    </w:p>
    <w:p w:rsidR="00182987" w:rsidRDefault="00182987" w:rsidP="00182987">
      <w:pPr>
        <w:pStyle w:val="NoSpacing"/>
      </w:pPr>
      <w:r>
        <w:t xml:space="preserve"> 7 Jul.</w:t>
      </w:r>
      <w:r>
        <w:tab/>
        <w:t>1450</w:t>
      </w:r>
      <w:r>
        <w:tab/>
        <w:t>They were pardoned following Jack Cade’s rebellion. (ibid.)</w:t>
      </w:r>
    </w:p>
    <w:p w:rsidR="00182987" w:rsidRDefault="00182987" w:rsidP="00182987">
      <w:pPr>
        <w:pStyle w:val="NoSpacing"/>
      </w:pPr>
    </w:p>
    <w:p w:rsidR="00182987" w:rsidRDefault="00182987" w:rsidP="00182987">
      <w:pPr>
        <w:pStyle w:val="NoSpacing"/>
      </w:pPr>
    </w:p>
    <w:p w:rsidR="00182987" w:rsidRDefault="00182987" w:rsidP="00182987">
      <w:pPr>
        <w:pStyle w:val="NoSpacing"/>
      </w:pPr>
      <w:r>
        <w:t>28 September 2016</w:t>
      </w:r>
    </w:p>
    <w:p w:rsidR="006B2F86" w:rsidRPr="00182987" w:rsidRDefault="00182987" w:rsidP="00182987">
      <w:pPr>
        <w:pStyle w:val="NoSpacing"/>
      </w:pPr>
    </w:p>
    <w:sectPr w:rsidR="006B2F86" w:rsidRPr="001829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987" w:rsidRDefault="00182987" w:rsidP="00E71FC3">
      <w:pPr>
        <w:spacing w:after="0" w:line="240" w:lineRule="auto"/>
      </w:pPr>
      <w:r>
        <w:separator/>
      </w:r>
    </w:p>
  </w:endnote>
  <w:endnote w:type="continuationSeparator" w:id="0">
    <w:p w:rsidR="00182987" w:rsidRDefault="001829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987" w:rsidRDefault="00182987" w:rsidP="00E71FC3">
      <w:pPr>
        <w:spacing w:after="0" w:line="240" w:lineRule="auto"/>
      </w:pPr>
      <w:r>
        <w:separator/>
      </w:r>
    </w:p>
  </w:footnote>
  <w:footnote w:type="continuationSeparator" w:id="0">
    <w:p w:rsidR="00182987" w:rsidRDefault="001829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987"/>
    <w:rsid w:val="0018298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93A96"/>
  <w15:chartTrackingRefBased/>
  <w15:docId w15:val="{A71B5724-33BE-414D-A83B-AEAF470F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2016-09-28T19:32:00Z</dcterms:created>
  <dcterms:modified xsi:type="dcterms:W3CDTF">2016-09-28T19:33:00Z</dcterms:modified>
</cp:coreProperties>
</file>