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8C3603" w14:textId="77777777" w:rsidR="00B30E7A" w:rsidRDefault="00B30E7A" w:rsidP="00B30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LONDON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7D010D05" w14:textId="77777777" w:rsidR="00B30E7A" w:rsidRDefault="00B30E7A" w:rsidP="00B30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Apprentice mercer.</w:t>
      </w:r>
    </w:p>
    <w:p w14:paraId="2C5D6371" w14:textId="77777777" w:rsidR="00B30E7A" w:rsidRDefault="00B30E7A" w:rsidP="00B30E7A">
      <w:pPr>
        <w:pStyle w:val="NoSpacing"/>
        <w:rPr>
          <w:rFonts w:cs="Times New Roman"/>
          <w:szCs w:val="24"/>
        </w:rPr>
      </w:pPr>
    </w:p>
    <w:p w14:paraId="15BCABD0" w14:textId="77777777" w:rsidR="00B30E7A" w:rsidRDefault="00B30E7A" w:rsidP="00B30E7A">
      <w:pPr>
        <w:pStyle w:val="NoSpacing"/>
        <w:rPr>
          <w:rFonts w:cs="Times New Roman"/>
          <w:szCs w:val="24"/>
        </w:rPr>
      </w:pPr>
    </w:p>
    <w:p w14:paraId="0218022A" w14:textId="77777777" w:rsidR="00B30E7A" w:rsidRDefault="00B30E7A" w:rsidP="00B30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1400</w:t>
      </w:r>
      <w:r>
        <w:rPr>
          <w:rFonts w:cs="Times New Roman"/>
          <w:szCs w:val="24"/>
        </w:rPr>
        <w:tab/>
        <w:t>He became apprenticed to Richard Whittington of London, mercer(q.v.).</w:t>
      </w:r>
    </w:p>
    <w:p w14:paraId="6E17B030" w14:textId="77777777" w:rsidR="00B30E7A" w:rsidRDefault="00B30E7A" w:rsidP="00B30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B7057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 xml:space="preserve"> </w:t>
      </w:r>
    </w:p>
    <w:p w14:paraId="1DCF24B7" w14:textId="77777777" w:rsidR="00B30E7A" w:rsidRDefault="00B30E7A" w:rsidP="00B30E7A">
      <w:pPr>
        <w:pStyle w:val="NoSpacing"/>
        <w:rPr>
          <w:rFonts w:cs="Times New Roman"/>
          <w:szCs w:val="24"/>
        </w:rPr>
      </w:pPr>
    </w:p>
    <w:p w14:paraId="2EC05407" w14:textId="77777777" w:rsidR="00B30E7A" w:rsidRDefault="00B30E7A" w:rsidP="00B30E7A">
      <w:pPr>
        <w:pStyle w:val="NoSpacing"/>
        <w:rPr>
          <w:rFonts w:cs="Times New Roman"/>
          <w:szCs w:val="24"/>
        </w:rPr>
      </w:pPr>
    </w:p>
    <w:p w14:paraId="23645854" w14:textId="77777777" w:rsidR="00B30E7A" w:rsidRDefault="00B30E7A" w:rsidP="00B30E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October 2024</w:t>
      </w:r>
    </w:p>
    <w:p w14:paraId="7DFD3F5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F46971" w14:textId="77777777" w:rsidR="00B30E7A" w:rsidRDefault="00B30E7A" w:rsidP="009139A6">
      <w:r>
        <w:separator/>
      </w:r>
    </w:p>
  </w:endnote>
  <w:endnote w:type="continuationSeparator" w:id="0">
    <w:p w14:paraId="16B2EADC" w14:textId="77777777" w:rsidR="00B30E7A" w:rsidRDefault="00B30E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10C1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1B0D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984B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E4A88A" w14:textId="77777777" w:rsidR="00B30E7A" w:rsidRDefault="00B30E7A" w:rsidP="009139A6">
      <w:r>
        <w:separator/>
      </w:r>
    </w:p>
  </w:footnote>
  <w:footnote w:type="continuationSeparator" w:id="0">
    <w:p w14:paraId="67BCDE4B" w14:textId="77777777" w:rsidR="00B30E7A" w:rsidRDefault="00B30E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AFFA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0C3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7CD4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7A"/>
    <w:rsid w:val="000666E0"/>
    <w:rsid w:val="002510B7"/>
    <w:rsid w:val="00270799"/>
    <w:rsid w:val="00426115"/>
    <w:rsid w:val="005C130B"/>
    <w:rsid w:val="00826F5C"/>
    <w:rsid w:val="009139A6"/>
    <w:rsid w:val="009411C2"/>
    <w:rsid w:val="009448BB"/>
    <w:rsid w:val="00947624"/>
    <w:rsid w:val="00A3176C"/>
    <w:rsid w:val="00AE65F8"/>
    <w:rsid w:val="00B30E7A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9AEA"/>
  <w15:chartTrackingRefBased/>
  <w15:docId w15:val="{648324E0-25D8-4D98-AE61-01EF519B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30E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2024-10-25T19:35:00Z</dcterms:created>
  <dcterms:modified xsi:type="dcterms:W3CDTF">2024-10-25T19:36:00Z</dcterms:modified>
</cp:coreProperties>
</file>