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E962B" w14:textId="77777777" w:rsidR="00225BD4" w:rsidRDefault="00225BD4" w:rsidP="00225BD4">
      <w:pPr>
        <w:pStyle w:val="NoSpacing"/>
      </w:pPr>
      <w:r>
        <w:rPr>
          <w:u w:val="single"/>
        </w:rPr>
        <w:t>Henry LONDON</w:t>
      </w:r>
      <w:r>
        <w:t xml:space="preserve">      (fl.1416)</w:t>
      </w:r>
    </w:p>
    <w:p w14:paraId="72B72783" w14:textId="77777777" w:rsidR="00F31765" w:rsidRDefault="00F31765" w:rsidP="00225BD4">
      <w:pPr>
        <w:pStyle w:val="NoSpacing"/>
      </w:pPr>
    </w:p>
    <w:p w14:paraId="2E1D352C" w14:textId="77777777" w:rsidR="00F31765" w:rsidRDefault="00F31765" w:rsidP="00225BD4">
      <w:pPr>
        <w:pStyle w:val="NoSpacing"/>
      </w:pPr>
    </w:p>
    <w:p w14:paraId="1F3E11F0" w14:textId="7E95B512" w:rsidR="00F31765" w:rsidRDefault="00F31765" w:rsidP="00225BD4">
      <w:pPr>
        <w:pStyle w:val="NoSpacing"/>
      </w:pPr>
      <w:r>
        <w:t>= Margaret(d.ca.1412)(q.v.).</w:t>
      </w:r>
    </w:p>
    <w:p w14:paraId="37082DB5" w14:textId="74364563" w:rsidR="00F31765" w:rsidRDefault="00F31765" w:rsidP="00225BD4">
      <w:pPr>
        <w:pStyle w:val="NoSpacing"/>
      </w:pPr>
      <w:r>
        <w:t>(C.F.R. 1405-13 p.216 )</w:t>
      </w:r>
    </w:p>
    <w:p w14:paraId="3963C99C" w14:textId="77777777" w:rsidR="00225BD4" w:rsidRDefault="00225BD4" w:rsidP="00225BD4">
      <w:pPr>
        <w:pStyle w:val="NoSpacing"/>
      </w:pPr>
    </w:p>
    <w:p w14:paraId="443A4548" w14:textId="77777777" w:rsidR="00225BD4" w:rsidRDefault="00225BD4" w:rsidP="00225BD4">
      <w:pPr>
        <w:pStyle w:val="NoSpacing"/>
      </w:pPr>
    </w:p>
    <w:p w14:paraId="0A80AC4F" w14:textId="77777777" w:rsidR="00225BD4" w:rsidRDefault="00225BD4" w:rsidP="00225BD4">
      <w:pPr>
        <w:pStyle w:val="NoSpacing"/>
      </w:pPr>
      <w:r>
        <w:t>14 May1416</w:t>
      </w:r>
      <w:r>
        <w:tab/>
        <w:t>The Escheator of Kent was ordered to take the lands he held on the day of his</w:t>
      </w:r>
    </w:p>
    <w:p w14:paraId="055EFB50" w14:textId="77777777" w:rsidR="00225BD4" w:rsidRDefault="00225BD4" w:rsidP="00225BD4">
      <w:pPr>
        <w:pStyle w:val="NoSpacing"/>
      </w:pPr>
      <w:r>
        <w:tab/>
      </w:r>
      <w:r>
        <w:tab/>
        <w:t>death into the King’s hands and to enquire touching his heir.</w:t>
      </w:r>
    </w:p>
    <w:p w14:paraId="27DBF0C6" w14:textId="77777777" w:rsidR="00225BD4" w:rsidRDefault="00225BD4" w:rsidP="00225BD4">
      <w:pPr>
        <w:pStyle w:val="NoSpacing"/>
      </w:pPr>
      <w:r>
        <w:tab/>
      </w:r>
      <w:r>
        <w:tab/>
        <w:t>(C.F.R. 1413-22 p.142)</w:t>
      </w:r>
    </w:p>
    <w:p w14:paraId="3BB0A50F" w14:textId="77777777" w:rsidR="00225BD4" w:rsidRDefault="00225BD4" w:rsidP="00225BD4">
      <w:pPr>
        <w:pStyle w:val="NoSpacing"/>
      </w:pPr>
    </w:p>
    <w:p w14:paraId="02B91515" w14:textId="77777777" w:rsidR="00225BD4" w:rsidRDefault="00225BD4" w:rsidP="00225BD4">
      <w:pPr>
        <w:pStyle w:val="NoSpacing"/>
      </w:pPr>
    </w:p>
    <w:p w14:paraId="116A77EF" w14:textId="77777777" w:rsidR="00225BD4" w:rsidRDefault="00225BD4" w:rsidP="00225BD4">
      <w:pPr>
        <w:pStyle w:val="NoSpacing"/>
      </w:pPr>
      <w:r>
        <w:t>23 July 2024</w:t>
      </w:r>
    </w:p>
    <w:p w14:paraId="280B550E" w14:textId="50BBFB78" w:rsidR="00F31765" w:rsidRDefault="00F31765" w:rsidP="00225BD4">
      <w:pPr>
        <w:pStyle w:val="NoSpacing"/>
      </w:pPr>
      <w:r>
        <w:t xml:space="preserve">  7 November 2025</w:t>
      </w:r>
    </w:p>
    <w:p w14:paraId="74BC970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930C1" w14:textId="77777777" w:rsidR="00225BD4" w:rsidRDefault="00225BD4" w:rsidP="009139A6">
      <w:r>
        <w:separator/>
      </w:r>
    </w:p>
  </w:endnote>
  <w:endnote w:type="continuationSeparator" w:id="0">
    <w:p w14:paraId="73A605B6" w14:textId="77777777" w:rsidR="00225BD4" w:rsidRDefault="00225B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210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FD68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A5A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04B27" w14:textId="77777777" w:rsidR="00225BD4" w:rsidRDefault="00225BD4" w:rsidP="009139A6">
      <w:r>
        <w:separator/>
      </w:r>
    </w:p>
  </w:footnote>
  <w:footnote w:type="continuationSeparator" w:id="0">
    <w:p w14:paraId="56A0FD9E" w14:textId="77777777" w:rsidR="00225BD4" w:rsidRDefault="00225B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593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9FC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063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BD4"/>
    <w:rsid w:val="00000660"/>
    <w:rsid w:val="000666E0"/>
    <w:rsid w:val="00225BD4"/>
    <w:rsid w:val="002510B7"/>
    <w:rsid w:val="00270799"/>
    <w:rsid w:val="005C130B"/>
    <w:rsid w:val="00826F5C"/>
    <w:rsid w:val="009139A6"/>
    <w:rsid w:val="0093039B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31765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7CEA9"/>
  <w15:chartTrackingRefBased/>
  <w15:docId w15:val="{7070D355-1E0C-4044-9AF8-FF676E527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54</Words>
  <Characters>243</Characters>
  <Application>Microsoft Office Word</Application>
  <DocSecurity>0</DocSecurity>
  <Lines>16</Lines>
  <Paragraphs>9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2024-07-25T08:02:00Z</dcterms:created>
  <dcterms:modified xsi:type="dcterms:W3CDTF">2025-11-07T07:39:00Z</dcterms:modified>
</cp:coreProperties>
</file>