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ADF76" w14:textId="77777777" w:rsidR="005321A4" w:rsidRDefault="005321A4" w:rsidP="00532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27B9B98" w14:textId="77777777" w:rsidR="005321A4" w:rsidRDefault="005321A4" w:rsidP="00532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Nacton</w:t>
      </w:r>
      <w:proofErr w:type="spellEnd"/>
      <w:r>
        <w:rPr>
          <w:rFonts w:cs="Times New Roman"/>
          <w:szCs w:val="24"/>
        </w:rPr>
        <w:t>, Norfolk. Yeoman.</w:t>
      </w:r>
    </w:p>
    <w:p w14:paraId="7B0CD515" w14:textId="77777777" w:rsidR="005321A4" w:rsidRDefault="005321A4" w:rsidP="005321A4">
      <w:pPr>
        <w:pStyle w:val="NoSpacing"/>
        <w:rPr>
          <w:rFonts w:cs="Times New Roman"/>
          <w:szCs w:val="24"/>
        </w:rPr>
      </w:pPr>
    </w:p>
    <w:p w14:paraId="36576FAE" w14:textId="77777777" w:rsidR="005321A4" w:rsidRDefault="005321A4" w:rsidP="005321A4">
      <w:pPr>
        <w:pStyle w:val="NoSpacing"/>
        <w:rPr>
          <w:rFonts w:cs="Times New Roman"/>
          <w:szCs w:val="24"/>
        </w:rPr>
      </w:pPr>
    </w:p>
    <w:p w14:paraId="53643329" w14:textId="77777777" w:rsidR="005321A4" w:rsidRDefault="005321A4" w:rsidP="00532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Palle</w:t>
      </w:r>
      <w:proofErr w:type="spellEnd"/>
      <w:r>
        <w:rPr>
          <w:rFonts w:cs="Times New Roman"/>
          <w:szCs w:val="24"/>
        </w:rPr>
        <w:t xml:space="preserve">, Prior of </w:t>
      </w:r>
      <w:proofErr w:type="spellStart"/>
      <w:r>
        <w:rPr>
          <w:rFonts w:cs="Times New Roman"/>
          <w:szCs w:val="24"/>
        </w:rPr>
        <w:t>Westacre</w:t>
      </w:r>
      <w:proofErr w:type="spellEnd"/>
      <w:r>
        <w:rPr>
          <w:rFonts w:cs="Times New Roman"/>
          <w:szCs w:val="24"/>
        </w:rPr>
        <w:t xml:space="preserve">(q.v.), brought a plaint of debt against him and </w:t>
      </w:r>
    </w:p>
    <w:p w14:paraId="460B9AA3" w14:textId="77777777" w:rsidR="005321A4" w:rsidRDefault="005321A4" w:rsidP="00532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Blome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Tittleshall</w:t>
      </w:r>
      <w:proofErr w:type="spellEnd"/>
      <w:r>
        <w:rPr>
          <w:rFonts w:cs="Times New Roman"/>
          <w:szCs w:val="24"/>
        </w:rPr>
        <w:t>(q.v.).</w:t>
      </w:r>
    </w:p>
    <w:p w14:paraId="46384AE3" w14:textId="77777777" w:rsidR="005321A4" w:rsidRDefault="005321A4" w:rsidP="00532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89DC0FA" w14:textId="77777777" w:rsidR="005321A4" w:rsidRDefault="005321A4" w:rsidP="005321A4">
      <w:pPr>
        <w:pStyle w:val="NoSpacing"/>
        <w:rPr>
          <w:rFonts w:cs="Times New Roman"/>
          <w:szCs w:val="24"/>
        </w:rPr>
      </w:pPr>
    </w:p>
    <w:p w14:paraId="570120D8" w14:textId="77777777" w:rsidR="005321A4" w:rsidRDefault="005321A4" w:rsidP="005321A4">
      <w:pPr>
        <w:pStyle w:val="NoSpacing"/>
        <w:rPr>
          <w:rFonts w:cs="Times New Roman"/>
          <w:szCs w:val="24"/>
        </w:rPr>
      </w:pPr>
    </w:p>
    <w:p w14:paraId="6155D935" w14:textId="77777777" w:rsidR="005321A4" w:rsidRDefault="005321A4" w:rsidP="00532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September 2022</w:t>
      </w:r>
    </w:p>
    <w:p w14:paraId="49EDF8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57D6F" w14:textId="77777777" w:rsidR="005321A4" w:rsidRDefault="005321A4" w:rsidP="009139A6">
      <w:r>
        <w:separator/>
      </w:r>
    </w:p>
  </w:endnote>
  <w:endnote w:type="continuationSeparator" w:id="0">
    <w:p w14:paraId="0F65754E" w14:textId="77777777" w:rsidR="005321A4" w:rsidRDefault="005321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6F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1A3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4B0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84248" w14:textId="77777777" w:rsidR="005321A4" w:rsidRDefault="005321A4" w:rsidP="009139A6">
      <w:r>
        <w:separator/>
      </w:r>
    </w:p>
  </w:footnote>
  <w:footnote w:type="continuationSeparator" w:id="0">
    <w:p w14:paraId="4EC7AEDA" w14:textId="77777777" w:rsidR="005321A4" w:rsidRDefault="005321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7A9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70F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15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A4"/>
    <w:rsid w:val="000666E0"/>
    <w:rsid w:val="002510B7"/>
    <w:rsid w:val="005321A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008ED"/>
  <w15:chartTrackingRefBased/>
  <w15:docId w15:val="{F3349E09-1A8F-4166-B9E2-835F31B6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21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2022-11-18T20:42:00Z</dcterms:created>
  <dcterms:modified xsi:type="dcterms:W3CDTF">2022-11-18T20:42:00Z</dcterms:modified>
</cp:coreProperties>
</file>