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9B2E3" w14:textId="05879E26" w:rsidR="006B2F86" w:rsidRDefault="004E3E19" w:rsidP="00E71FC3">
      <w:pPr>
        <w:pStyle w:val="NoSpacing"/>
      </w:pPr>
      <w:r>
        <w:rPr>
          <w:u w:val="single"/>
        </w:rPr>
        <w:t>Ellen LONDON</w:t>
      </w:r>
      <w:r>
        <w:t xml:space="preserve">      (d.ca.1508)</w:t>
      </w:r>
    </w:p>
    <w:p w14:paraId="3ECAC5A9" w14:textId="7AD143C6" w:rsidR="004E3E19" w:rsidRDefault="004E3E19" w:rsidP="00E71FC3">
      <w:pPr>
        <w:pStyle w:val="NoSpacing"/>
      </w:pPr>
      <w:r>
        <w:t xml:space="preserve">of </w:t>
      </w:r>
      <w:proofErr w:type="spellStart"/>
      <w:r>
        <w:t>Wressle</w:t>
      </w:r>
      <w:proofErr w:type="spellEnd"/>
      <w:r>
        <w:t>, East Riding of Yorkshire.</w:t>
      </w:r>
    </w:p>
    <w:p w14:paraId="4921F7BE" w14:textId="372A14C2" w:rsidR="004E3E19" w:rsidRDefault="004E3E19" w:rsidP="00E71FC3">
      <w:pPr>
        <w:pStyle w:val="NoSpacing"/>
      </w:pPr>
    </w:p>
    <w:p w14:paraId="646B1D0F" w14:textId="7C46A655" w:rsidR="004E3E19" w:rsidRDefault="004E3E19" w:rsidP="00E71FC3">
      <w:pPr>
        <w:pStyle w:val="NoSpacing"/>
      </w:pPr>
    </w:p>
    <w:p w14:paraId="3D67FB92" w14:textId="67B7CA38" w:rsidR="004E3E19" w:rsidRDefault="004E3E19" w:rsidP="00E71FC3">
      <w:pPr>
        <w:pStyle w:val="NoSpacing"/>
      </w:pPr>
      <w:r>
        <w:t xml:space="preserve">  6 May1508</w:t>
      </w:r>
      <w:r>
        <w:tab/>
        <w:t>Probate of her</w:t>
      </w:r>
      <w:bookmarkStart w:id="0" w:name="_GoBack"/>
      <w:bookmarkEnd w:id="0"/>
      <w:r>
        <w:t xml:space="preserve"> Will.   (W.Y.R. p.106)</w:t>
      </w:r>
    </w:p>
    <w:p w14:paraId="201B9AF4" w14:textId="5E14451A" w:rsidR="004E3E19" w:rsidRDefault="004E3E19" w:rsidP="00E71FC3">
      <w:pPr>
        <w:pStyle w:val="NoSpacing"/>
      </w:pPr>
    </w:p>
    <w:p w14:paraId="4AABD4B4" w14:textId="3D0BEA90" w:rsidR="004E3E19" w:rsidRDefault="004E3E19" w:rsidP="00E71FC3">
      <w:pPr>
        <w:pStyle w:val="NoSpacing"/>
      </w:pPr>
    </w:p>
    <w:p w14:paraId="0D3262BE" w14:textId="49A6E629" w:rsidR="004E3E19" w:rsidRPr="004E3E19" w:rsidRDefault="004E3E19" w:rsidP="00E71FC3">
      <w:pPr>
        <w:pStyle w:val="NoSpacing"/>
      </w:pPr>
      <w:r>
        <w:t>6 October 2019</w:t>
      </w:r>
    </w:p>
    <w:sectPr w:rsidR="004E3E19" w:rsidRPr="004E3E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278B2C" w14:textId="77777777" w:rsidR="004E3E19" w:rsidRDefault="004E3E19" w:rsidP="00E71FC3">
      <w:pPr>
        <w:spacing w:after="0" w:line="240" w:lineRule="auto"/>
      </w:pPr>
      <w:r>
        <w:separator/>
      </w:r>
    </w:p>
  </w:endnote>
  <w:endnote w:type="continuationSeparator" w:id="0">
    <w:p w14:paraId="3BBC8235" w14:textId="77777777" w:rsidR="004E3E19" w:rsidRDefault="004E3E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FB29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54DC72" w14:textId="77777777" w:rsidR="004E3E19" w:rsidRDefault="004E3E19" w:rsidP="00E71FC3">
      <w:pPr>
        <w:spacing w:after="0" w:line="240" w:lineRule="auto"/>
      </w:pPr>
      <w:r>
        <w:separator/>
      </w:r>
    </w:p>
  </w:footnote>
  <w:footnote w:type="continuationSeparator" w:id="0">
    <w:p w14:paraId="0EC42181" w14:textId="77777777" w:rsidR="004E3E19" w:rsidRDefault="004E3E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E19"/>
    <w:rsid w:val="001A7C09"/>
    <w:rsid w:val="004E3E1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411DD"/>
  <w15:chartTrackingRefBased/>
  <w15:docId w15:val="{14000924-5330-49AA-8531-9766BB0E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2019-10-06T20:29:00Z</dcterms:created>
  <dcterms:modified xsi:type="dcterms:W3CDTF">2019-10-06T20:32:00Z</dcterms:modified>
</cp:coreProperties>
</file>