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D9E9F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LONDON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018AFAF4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Canon.</w:t>
      </w:r>
    </w:p>
    <w:p w14:paraId="4BCA172A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</w:p>
    <w:p w14:paraId="22E78CC3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</w:p>
    <w:p w14:paraId="280FE65D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to all orders.</w:t>
      </w:r>
    </w:p>
    <w:p w14:paraId="0505493E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36D77FA1" w14:textId="77777777" w:rsidR="00D01750" w:rsidRDefault="00D01750" w:rsidP="00D0175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p.29)</w:t>
      </w:r>
    </w:p>
    <w:p w14:paraId="04480E7F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</w:p>
    <w:p w14:paraId="5B60CACB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</w:p>
    <w:p w14:paraId="2B50B17A" w14:textId="77777777" w:rsidR="00D01750" w:rsidRDefault="00D01750" w:rsidP="00D01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2022</w:t>
      </w:r>
    </w:p>
    <w:p w14:paraId="59C327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58FC9" w14:textId="77777777" w:rsidR="00D01750" w:rsidRDefault="00D01750" w:rsidP="009139A6">
      <w:r>
        <w:separator/>
      </w:r>
    </w:p>
  </w:endnote>
  <w:endnote w:type="continuationSeparator" w:id="0">
    <w:p w14:paraId="0E28A2E8" w14:textId="77777777" w:rsidR="00D01750" w:rsidRDefault="00D017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7A8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9D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B1D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B6707" w14:textId="77777777" w:rsidR="00D01750" w:rsidRDefault="00D01750" w:rsidP="009139A6">
      <w:r>
        <w:separator/>
      </w:r>
    </w:p>
  </w:footnote>
  <w:footnote w:type="continuationSeparator" w:id="0">
    <w:p w14:paraId="1906230B" w14:textId="77777777" w:rsidR="00D01750" w:rsidRDefault="00D017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A3F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4FF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211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5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175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C024F"/>
  <w15:chartTrackingRefBased/>
  <w15:docId w15:val="{FFE6E137-1AB3-4F56-BA4B-B8CE0D64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75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2023-01-29T21:38:00Z</dcterms:created>
  <dcterms:modified xsi:type="dcterms:W3CDTF">2023-01-29T21:39:00Z</dcterms:modified>
</cp:coreProperties>
</file>