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7B095" w14:textId="77777777" w:rsidR="00B25025" w:rsidRDefault="00B25025" w:rsidP="00B25025">
      <w:pPr>
        <w:pStyle w:val="NoSpacing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  <w:u w:val="single"/>
        </w:rPr>
        <w:t>Alys</w:t>
      </w:r>
      <w:proofErr w:type="spellEnd"/>
      <w:r>
        <w:rPr>
          <w:rFonts w:cs="Times New Roman"/>
          <w:szCs w:val="24"/>
          <w:u w:val="single"/>
        </w:rPr>
        <w:t xml:space="preserve"> LONDON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fl.1506)</w:t>
      </w:r>
    </w:p>
    <w:p w14:paraId="37AE0F48" w14:textId="77777777" w:rsidR="00B25025" w:rsidRDefault="00B25025" w:rsidP="00B250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Strood, Kent.</w:t>
      </w:r>
    </w:p>
    <w:p w14:paraId="2B8D1E1D" w14:textId="77777777" w:rsidR="00B25025" w:rsidRDefault="00B25025" w:rsidP="00B25025">
      <w:pPr>
        <w:pStyle w:val="NoSpacing"/>
        <w:rPr>
          <w:rFonts w:cs="Times New Roman"/>
          <w:szCs w:val="24"/>
        </w:rPr>
      </w:pPr>
    </w:p>
    <w:p w14:paraId="5FC91A05" w14:textId="77777777" w:rsidR="00B25025" w:rsidRDefault="00B25025" w:rsidP="00B25025">
      <w:pPr>
        <w:pStyle w:val="NoSpacing"/>
        <w:rPr>
          <w:rFonts w:cs="Times New Roman"/>
          <w:szCs w:val="24"/>
        </w:rPr>
      </w:pPr>
    </w:p>
    <w:p w14:paraId="40F829B4" w14:textId="77777777" w:rsidR="00B25025" w:rsidRDefault="00B25025" w:rsidP="00B250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1506</w:t>
      </w:r>
      <w:r>
        <w:rPr>
          <w:rFonts w:cs="Times New Roman"/>
          <w:szCs w:val="24"/>
        </w:rPr>
        <w:tab/>
        <w:t>She made her Will.</w:t>
      </w:r>
    </w:p>
    <w:p w14:paraId="0B64A9D9" w14:textId="77777777" w:rsidR="00B25025" w:rsidRDefault="00B25025" w:rsidP="00B250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2FD499F0" w14:textId="77777777" w:rsidR="00B25025" w:rsidRDefault="00B25025" w:rsidP="00B25025">
      <w:pPr>
        <w:pStyle w:val="NoSpacing"/>
        <w:rPr>
          <w:rFonts w:cs="Times New Roman"/>
          <w:szCs w:val="24"/>
        </w:rPr>
      </w:pPr>
    </w:p>
    <w:p w14:paraId="0A225732" w14:textId="77777777" w:rsidR="00B25025" w:rsidRDefault="00B25025" w:rsidP="00B25025">
      <w:pPr>
        <w:pStyle w:val="NoSpacing"/>
        <w:rPr>
          <w:rFonts w:cs="Times New Roman"/>
          <w:szCs w:val="24"/>
        </w:rPr>
      </w:pPr>
    </w:p>
    <w:p w14:paraId="6277C5D2" w14:textId="77777777" w:rsidR="00B25025" w:rsidRDefault="00B25025" w:rsidP="00B250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September 2022</w:t>
      </w:r>
    </w:p>
    <w:p w14:paraId="5EC32F1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60CEE" w14:textId="77777777" w:rsidR="00B25025" w:rsidRDefault="00B25025" w:rsidP="009139A6">
      <w:r>
        <w:separator/>
      </w:r>
    </w:p>
  </w:endnote>
  <w:endnote w:type="continuationSeparator" w:id="0">
    <w:p w14:paraId="07DB9A9E" w14:textId="77777777" w:rsidR="00B25025" w:rsidRDefault="00B250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F3D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625F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FF8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25349" w14:textId="77777777" w:rsidR="00B25025" w:rsidRDefault="00B25025" w:rsidP="009139A6">
      <w:r>
        <w:separator/>
      </w:r>
    </w:p>
  </w:footnote>
  <w:footnote w:type="continuationSeparator" w:id="0">
    <w:p w14:paraId="06FB7085" w14:textId="77777777" w:rsidR="00B25025" w:rsidRDefault="00B250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D6E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865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614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2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25025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9D1EB"/>
  <w15:chartTrackingRefBased/>
  <w15:docId w15:val="{D5E6FAB1-5E12-4743-93B2-FBEC360B7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250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2023-01-26T20:41:00Z</dcterms:created>
  <dcterms:modified xsi:type="dcterms:W3CDTF">2023-01-26T20:42:00Z</dcterms:modified>
</cp:coreProperties>
</file>