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154E6" w14:textId="77777777" w:rsidR="00DB1208" w:rsidRDefault="00DB1208" w:rsidP="00DB1208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Alys</w:t>
      </w:r>
      <w:proofErr w:type="spellEnd"/>
      <w:r>
        <w:rPr>
          <w:rFonts w:cs="Times New Roman"/>
          <w:szCs w:val="24"/>
          <w:u w:val="single"/>
        </w:rPr>
        <w:t xml:space="preserve"> LONDON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fl.1506)</w:t>
      </w:r>
    </w:p>
    <w:p w14:paraId="21B2E25C" w14:textId="77777777" w:rsidR="00DB1208" w:rsidRDefault="00DB1208" w:rsidP="00DB12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Frindesbury</w:t>
      </w:r>
      <w:proofErr w:type="spellEnd"/>
      <w:r>
        <w:rPr>
          <w:rFonts w:cs="Times New Roman"/>
          <w:szCs w:val="24"/>
        </w:rPr>
        <w:t>, Kent.</w:t>
      </w:r>
    </w:p>
    <w:p w14:paraId="66A29EFD" w14:textId="77777777" w:rsidR="00DB1208" w:rsidRDefault="00DB1208" w:rsidP="00DB1208">
      <w:pPr>
        <w:pStyle w:val="NoSpacing"/>
        <w:rPr>
          <w:rFonts w:cs="Times New Roman"/>
          <w:szCs w:val="24"/>
        </w:rPr>
      </w:pPr>
    </w:p>
    <w:p w14:paraId="07BA3943" w14:textId="77777777" w:rsidR="00DB1208" w:rsidRDefault="00DB1208" w:rsidP="00DB1208">
      <w:pPr>
        <w:pStyle w:val="NoSpacing"/>
        <w:rPr>
          <w:rFonts w:cs="Times New Roman"/>
          <w:szCs w:val="24"/>
        </w:rPr>
      </w:pPr>
    </w:p>
    <w:p w14:paraId="0E3381A8" w14:textId="77777777" w:rsidR="00DB1208" w:rsidRDefault="00DB1208" w:rsidP="00DB12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1506</w:t>
      </w:r>
      <w:r>
        <w:rPr>
          <w:rFonts w:cs="Times New Roman"/>
          <w:szCs w:val="24"/>
        </w:rPr>
        <w:tab/>
        <w:t>She made her Will.</w:t>
      </w:r>
    </w:p>
    <w:p w14:paraId="6901B3FD" w14:textId="77777777" w:rsidR="00DB1208" w:rsidRDefault="00DB1208" w:rsidP="00DB12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0162E654" w14:textId="77777777" w:rsidR="00DB1208" w:rsidRDefault="00DB1208" w:rsidP="00DB1208">
      <w:pPr>
        <w:pStyle w:val="NoSpacing"/>
        <w:rPr>
          <w:rFonts w:cs="Times New Roman"/>
          <w:szCs w:val="24"/>
        </w:rPr>
      </w:pPr>
    </w:p>
    <w:p w14:paraId="4A2AC9D4" w14:textId="77777777" w:rsidR="00DB1208" w:rsidRDefault="00DB1208" w:rsidP="00DB1208">
      <w:pPr>
        <w:pStyle w:val="NoSpacing"/>
        <w:rPr>
          <w:rFonts w:cs="Times New Roman"/>
          <w:szCs w:val="24"/>
        </w:rPr>
      </w:pPr>
    </w:p>
    <w:p w14:paraId="668DB563" w14:textId="77777777" w:rsidR="00DB1208" w:rsidRDefault="00DB1208" w:rsidP="00DB12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September 2022</w:t>
      </w:r>
    </w:p>
    <w:p w14:paraId="2D4C22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7055E" w14:textId="77777777" w:rsidR="00DB1208" w:rsidRDefault="00DB1208" w:rsidP="009139A6">
      <w:r>
        <w:separator/>
      </w:r>
    </w:p>
  </w:endnote>
  <w:endnote w:type="continuationSeparator" w:id="0">
    <w:p w14:paraId="71A7D088" w14:textId="77777777" w:rsidR="00DB1208" w:rsidRDefault="00DB12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C7E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023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D0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DB7E0" w14:textId="77777777" w:rsidR="00DB1208" w:rsidRDefault="00DB1208" w:rsidP="009139A6">
      <w:r>
        <w:separator/>
      </w:r>
    </w:p>
  </w:footnote>
  <w:footnote w:type="continuationSeparator" w:id="0">
    <w:p w14:paraId="04D23D53" w14:textId="77777777" w:rsidR="00DB1208" w:rsidRDefault="00DB12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E7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F7E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39F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20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120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C2C55"/>
  <w15:chartTrackingRefBased/>
  <w15:docId w15:val="{01C10159-68EC-4073-845B-FC1C8892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12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2023-01-24T21:53:00Z</dcterms:created>
  <dcterms:modified xsi:type="dcterms:W3CDTF">2023-01-24T21:54:00Z</dcterms:modified>
</cp:coreProperties>
</file>