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3AA3" w14:textId="77777777" w:rsidR="00D5317A" w:rsidRDefault="00D5317A" w:rsidP="00D531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LEREPOLE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C2D5275" w14:textId="77777777" w:rsidR="00D5317A" w:rsidRDefault="00D5317A" w:rsidP="00D531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71C14B23" w14:textId="77777777" w:rsidR="00D5317A" w:rsidRDefault="00D5317A" w:rsidP="00D5317A">
      <w:pPr>
        <w:pStyle w:val="NoSpacing"/>
        <w:rPr>
          <w:rFonts w:cs="Times New Roman"/>
          <w:szCs w:val="24"/>
        </w:rPr>
      </w:pPr>
    </w:p>
    <w:p w14:paraId="1F6C68A4" w14:textId="77777777" w:rsidR="00D5317A" w:rsidRDefault="00D5317A" w:rsidP="00D5317A">
      <w:pPr>
        <w:pStyle w:val="NoSpacing"/>
        <w:rPr>
          <w:rFonts w:cs="Times New Roman"/>
          <w:szCs w:val="24"/>
        </w:rPr>
      </w:pPr>
    </w:p>
    <w:p w14:paraId="1CF716D9" w14:textId="77777777" w:rsidR="00D5317A" w:rsidRDefault="00D5317A" w:rsidP="00D531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He became apprenticed to Walter </w:t>
      </w:r>
      <w:proofErr w:type="spellStart"/>
      <w:r>
        <w:rPr>
          <w:rFonts w:cs="Times New Roman"/>
          <w:szCs w:val="24"/>
        </w:rPr>
        <w:t>Champyon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4E34504F" w14:textId="77777777" w:rsidR="00D5317A" w:rsidRDefault="00D5317A" w:rsidP="00D531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33169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7F9B97F" w14:textId="77777777" w:rsidR="00D5317A" w:rsidRDefault="00D5317A" w:rsidP="00D5317A">
      <w:pPr>
        <w:pStyle w:val="NoSpacing"/>
        <w:rPr>
          <w:rFonts w:cs="Times New Roman"/>
          <w:szCs w:val="24"/>
        </w:rPr>
      </w:pPr>
    </w:p>
    <w:p w14:paraId="524E0BF6" w14:textId="77777777" w:rsidR="00D5317A" w:rsidRDefault="00D5317A" w:rsidP="00D5317A">
      <w:pPr>
        <w:pStyle w:val="NoSpacing"/>
        <w:rPr>
          <w:rFonts w:cs="Times New Roman"/>
          <w:szCs w:val="24"/>
        </w:rPr>
      </w:pPr>
    </w:p>
    <w:p w14:paraId="172DB982" w14:textId="77777777" w:rsidR="00D5317A" w:rsidRDefault="00D5317A" w:rsidP="00D531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15 March 2025</w:t>
      </w:r>
      <w:r>
        <w:rPr>
          <w:rFonts w:cs="Times New Roman"/>
          <w:szCs w:val="24"/>
        </w:rPr>
        <w:fldChar w:fldCharType="end"/>
      </w:r>
    </w:p>
    <w:p w14:paraId="229EDB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673E6" w14:textId="77777777" w:rsidR="00D5317A" w:rsidRDefault="00D5317A" w:rsidP="009139A6">
      <w:r>
        <w:separator/>
      </w:r>
    </w:p>
  </w:endnote>
  <w:endnote w:type="continuationSeparator" w:id="0">
    <w:p w14:paraId="1CF8AFA8" w14:textId="77777777" w:rsidR="00D5317A" w:rsidRDefault="00D531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83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0F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98B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D709" w14:textId="77777777" w:rsidR="00D5317A" w:rsidRDefault="00D5317A" w:rsidP="009139A6">
      <w:r>
        <w:separator/>
      </w:r>
    </w:p>
  </w:footnote>
  <w:footnote w:type="continuationSeparator" w:id="0">
    <w:p w14:paraId="0640E18D" w14:textId="77777777" w:rsidR="00D5317A" w:rsidRDefault="00D531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D6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28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4C2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7A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31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1299"/>
  <w15:chartTrackingRefBased/>
  <w15:docId w15:val="{56316A03-EF66-431B-B6C9-FD9ED906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31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2025-03-15T21:36:00Z</dcterms:created>
  <dcterms:modified xsi:type="dcterms:W3CDTF">2025-03-15T21:36:00Z</dcterms:modified>
</cp:coreProperties>
</file>