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9F1E3" w14:textId="77777777" w:rsidR="0082459A" w:rsidRDefault="0082459A" w:rsidP="008245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LEREBY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fl.1468)</w:t>
      </w:r>
    </w:p>
    <w:p w14:paraId="413154D3" w14:textId="77777777" w:rsidR="0082459A" w:rsidRDefault="0082459A" w:rsidP="008245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Baker.</w:t>
      </w:r>
    </w:p>
    <w:p w14:paraId="1C9007CF" w14:textId="77777777" w:rsidR="0082459A" w:rsidRDefault="0082459A" w:rsidP="008245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885761" w14:textId="77777777" w:rsidR="0082459A" w:rsidRDefault="0082459A" w:rsidP="008245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8D1381" w14:textId="77777777" w:rsidR="0082459A" w:rsidRDefault="0082459A" w:rsidP="008245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1468</w:t>
      </w:r>
      <w:r>
        <w:rPr>
          <w:rFonts w:ascii="Times New Roman" w:hAnsi="Times New Roman" w:cs="Times New Roman"/>
          <w:sz w:val="24"/>
          <w:szCs w:val="24"/>
        </w:rPr>
        <w:tab/>
        <w:t>Nicholas Godman, clerk(q.v.), brought a plaint of debt against him,</w:t>
      </w:r>
    </w:p>
    <w:p w14:paraId="403231F3" w14:textId="77777777" w:rsidR="0082459A" w:rsidRDefault="0082459A" w:rsidP="008245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Elynson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mariner(q.v.), John Denney of York,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60B31B4E" w14:textId="77777777" w:rsidR="0082459A" w:rsidRDefault="0082459A" w:rsidP="008245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John Couper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Castley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22B6BFB" w14:textId="77777777" w:rsidR="0082459A" w:rsidRDefault="0082459A" w:rsidP="008245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C60C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https://waalt.uh.edu/index.php/CP40/826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6DA648F" w14:textId="77777777" w:rsidR="0082459A" w:rsidRDefault="0082459A" w:rsidP="008245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509CC3" w14:textId="77777777" w:rsidR="0082459A" w:rsidRDefault="0082459A" w:rsidP="008245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9AC460" w14:textId="77777777" w:rsidR="0082459A" w:rsidRDefault="0082459A" w:rsidP="008245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2022</w:t>
      </w:r>
    </w:p>
    <w:p w14:paraId="4E57B4A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A8A13" w14:textId="77777777" w:rsidR="0082459A" w:rsidRDefault="0082459A" w:rsidP="009139A6">
      <w:r>
        <w:separator/>
      </w:r>
    </w:p>
  </w:endnote>
  <w:endnote w:type="continuationSeparator" w:id="0">
    <w:p w14:paraId="0469827C" w14:textId="77777777" w:rsidR="0082459A" w:rsidRDefault="008245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196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428C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CB8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9441B" w14:textId="77777777" w:rsidR="0082459A" w:rsidRDefault="0082459A" w:rsidP="009139A6">
      <w:r>
        <w:separator/>
      </w:r>
    </w:p>
  </w:footnote>
  <w:footnote w:type="continuationSeparator" w:id="0">
    <w:p w14:paraId="7F6ADB17" w14:textId="77777777" w:rsidR="0082459A" w:rsidRDefault="008245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1C4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1C4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80E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59A"/>
    <w:rsid w:val="000666E0"/>
    <w:rsid w:val="002510B7"/>
    <w:rsid w:val="005C130B"/>
    <w:rsid w:val="0082459A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A5885"/>
  <w15:chartTrackingRefBased/>
  <w15:docId w15:val="{CD9A8233-B40B-4265-A30C-1868217D5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245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2022-05-29T10:13:00Z</dcterms:created>
  <dcterms:modified xsi:type="dcterms:W3CDTF">2022-05-29T10:13:00Z</dcterms:modified>
</cp:coreProperties>
</file>