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82927" w14:textId="3B13A8F2" w:rsidR="006B2F86" w:rsidRDefault="00E10AD4" w:rsidP="00E71FC3">
      <w:pPr>
        <w:pStyle w:val="NoSpacing"/>
      </w:pPr>
      <w:r>
        <w:rPr>
          <w:u w:val="single"/>
        </w:rPr>
        <w:t>John LERCHEDEKYN</w:t>
      </w:r>
      <w:r>
        <w:t xml:space="preserve">      (d.ca.1472)</w:t>
      </w:r>
    </w:p>
    <w:p w14:paraId="7C453017" w14:textId="2DFC5B4C" w:rsidR="00E10AD4" w:rsidRDefault="00E10AD4" w:rsidP="00E71FC3">
      <w:pPr>
        <w:pStyle w:val="NoSpacing"/>
      </w:pPr>
      <w:r>
        <w:t xml:space="preserve">of </w:t>
      </w:r>
      <w:proofErr w:type="spellStart"/>
      <w:r>
        <w:t>Treberveth</w:t>
      </w:r>
      <w:proofErr w:type="spellEnd"/>
      <w:r>
        <w:t>, Cornwall.</w:t>
      </w:r>
    </w:p>
    <w:p w14:paraId="45473EF6" w14:textId="594740BA" w:rsidR="00E10AD4" w:rsidRDefault="00E10AD4" w:rsidP="00E71FC3">
      <w:pPr>
        <w:pStyle w:val="NoSpacing"/>
      </w:pPr>
    </w:p>
    <w:p w14:paraId="1D8B05DA" w14:textId="796C2D58" w:rsidR="00E10AD4" w:rsidRDefault="00E10AD4" w:rsidP="00E71FC3">
      <w:pPr>
        <w:pStyle w:val="NoSpacing"/>
      </w:pPr>
    </w:p>
    <w:p w14:paraId="46148F2A" w14:textId="3BC85F91" w:rsidR="00E10AD4" w:rsidRDefault="00E10AD4" w:rsidP="00E71FC3">
      <w:pPr>
        <w:pStyle w:val="NoSpacing"/>
      </w:pPr>
      <w:r>
        <w:tab/>
        <w:t>1472</w:t>
      </w:r>
      <w:r>
        <w:tab/>
        <w:t>Probate of his Will.</w:t>
      </w:r>
    </w:p>
    <w:p w14:paraId="110712A6" w14:textId="29355460" w:rsidR="00E10AD4" w:rsidRDefault="00E10AD4" w:rsidP="00E71FC3">
      <w:pPr>
        <w:pStyle w:val="NoSpacing"/>
      </w:pPr>
      <w:r>
        <w:tab/>
      </w:r>
      <w:r>
        <w:tab/>
        <w:t>(Devon Wills Index, 1163-1999)</w:t>
      </w:r>
    </w:p>
    <w:p w14:paraId="7DF2A0CB" w14:textId="600F753E" w:rsidR="00E10AD4" w:rsidRDefault="00E10AD4" w:rsidP="00E71FC3">
      <w:pPr>
        <w:pStyle w:val="NoSpacing"/>
      </w:pPr>
    </w:p>
    <w:p w14:paraId="4C11C222" w14:textId="605180CB" w:rsidR="00E10AD4" w:rsidRDefault="00E10AD4" w:rsidP="00E71FC3">
      <w:pPr>
        <w:pStyle w:val="NoSpacing"/>
      </w:pPr>
    </w:p>
    <w:p w14:paraId="31C6E1E9" w14:textId="3FD9C041" w:rsidR="00E10AD4" w:rsidRPr="00E10AD4" w:rsidRDefault="00E10AD4" w:rsidP="00E71FC3">
      <w:pPr>
        <w:pStyle w:val="NoSpacing"/>
      </w:pPr>
      <w:r>
        <w:t>25 March 2018</w:t>
      </w:r>
      <w:bookmarkStart w:id="0" w:name="_GoBack"/>
      <w:bookmarkEnd w:id="0"/>
    </w:p>
    <w:sectPr w:rsidR="00E10AD4" w:rsidRPr="00E10A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44106" w14:textId="77777777" w:rsidR="00E10AD4" w:rsidRDefault="00E10AD4" w:rsidP="00E71FC3">
      <w:pPr>
        <w:spacing w:after="0" w:line="240" w:lineRule="auto"/>
      </w:pPr>
      <w:r>
        <w:separator/>
      </w:r>
    </w:p>
  </w:endnote>
  <w:endnote w:type="continuationSeparator" w:id="0">
    <w:p w14:paraId="4184EB8F" w14:textId="77777777" w:rsidR="00E10AD4" w:rsidRDefault="00E10A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159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0B95D" w14:textId="77777777" w:rsidR="00E10AD4" w:rsidRDefault="00E10AD4" w:rsidP="00E71FC3">
      <w:pPr>
        <w:spacing w:after="0" w:line="240" w:lineRule="auto"/>
      </w:pPr>
      <w:r>
        <w:separator/>
      </w:r>
    </w:p>
  </w:footnote>
  <w:footnote w:type="continuationSeparator" w:id="0">
    <w:p w14:paraId="6BD57440" w14:textId="77777777" w:rsidR="00E10AD4" w:rsidRDefault="00E10A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AD4"/>
    <w:rsid w:val="001A7C09"/>
    <w:rsid w:val="00577BD5"/>
    <w:rsid w:val="00656CBA"/>
    <w:rsid w:val="006A1F77"/>
    <w:rsid w:val="00733BE7"/>
    <w:rsid w:val="00AB52E8"/>
    <w:rsid w:val="00B16D3F"/>
    <w:rsid w:val="00BB41AC"/>
    <w:rsid w:val="00E10AD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51FAC"/>
  <w15:chartTrackingRefBased/>
  <w15:docId w15:val="{F36A7918-5FA2-45D0-9E5A-5AED571F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2018-03-25T21:25:00Z</dcterms:created>
  <dcterms:modified xsi:type="dcterms:W3CDTF">2018-03-25T21:28:00Z</dcterms:modified>
</cp:coreProperties>
</file>