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0DB36" w14:textId="77777777" w:rsidR="00125B86" w:rsidRDefault="00125B86" w:rsidP="00125B8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Martin LERCHEDEKEN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fl.1430)</w:t>
      </w:r>
    </w:p>
    <w:p w14:paraId="33B66D94" w14:textId="77777777" w:rsidR="00125B86" w:rsidRDefault="00125B86" w:rsidP="00125B8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Ham, Kent.</w:t>
      </w:r>
    </w:p>
    <w:p w14:paraId="7896863A" w14:textId="77777777" w:rsidR="00125B86" w:rsidRDefault="00125B86" w:rsidP="00125B86">
      <w:pPr>
        <w:pStyle w:val="NoSpacing"/>
        <w:rPr>
          <w:rFonts w:cs="Times New Roman"/>
          <w:szCs w:val="24"/>
        </w:rPr>
      </w:pPr>
    </w:p>
    <w:p w14:paraId="41A85981" w14:textId="77777777" w:rsidR="00125B86" w:rsidRDefault="00125B86" w:rsidP="00125B86">
      <w:pPr>
        <w:pStyle w:val="NoSpacing"/>
        <w:rPr>
          <w:rFonts w:cs="Times New Roman"/>
          <w:szCs w:val="24"/>
        </w:rPr>
      </w:pPr>
    </w:p>
    <w:p w14:paraId="727E7C35" w14:textId="77777777" w:rsidR="00125B86" w:rsidRDefault="00125B86" w:rsidP="00125B8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1430</w:t>
      </w:r>
      <w:r>
        <w:rPr>
          <w:rFonts w:cs="Times New Roman"/>
          <w:szCs w:val="24"/>
        </w:rPr>
        <w:tab/>
        <w:t>He made his Will.</w:t>
      </w:r>
    </w:p>
    <w:p w14:paraId="796FEEFE" w14:textId="77777777" w:rsidR="00125B86" w:rsidRDefault="00125B86" w:rsidP="00125B8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5F4529">
          <w:rPr>
            <w:rStyle w:val="Hyperlink"/>
            <w:rFonts w:cs="Times New Roman"/>
            <w:szCs w:val="24"/>
          </w:rPr>
          <w:t>https://www.kentarchaeology.org.uk/Research/Libr/Wills/NameOrder/C.htm</w:t>
        </w:r>
      </w:hyperlink>
      <w:r>
        <w:rPr>
          <w:rFonts w:cs="Times New Roman"/>
          <w:szCs w:val="24"/>
        </w:rPr>
        <w:t>)</w:t>
      </w:r>
    </w:p>
    <w:p w14:paraId="56307C49" w14:textId="77777777" w:rsidR="00125B86" w:rsidRDefault="00125B86" w:rsidP="00125B86">
      <w:pPr>
        <w:pStyle w:val="NoSpacing"/>
        <w:rPr>
          <w:rFonts w:cs="Times New Roman"/>
          <w:szCs w:val="24"/>
        </w:rPr>
      </w:pPr>
    </w:p>
    <w:p w14:paraId="1D1CD9A8" w14:textId="77777777" w:rsidR="00125B86" w:rsidRDefault="00125B86" w:rsidP="00125B86">
      <w:pPr>
        <w:pStyle w:val="NoSpacing"/>
        <w:rPr>
          <w:rFonts w:cs="Times New Roman"/>
          <w:szCs w:val="24"/>
        </w:rPr>
      </w:pPr>
    </w:p>
    <w:p w14:paraId="76D6D366" w14:textId="77777777" w:rsidR="00125B86" w:rsidRDefault="00125B86" w:rsidP="00125B8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September 2022</w:t>
      </w:r>
    </w:p>
    <w:p w14:paraId="08BE4C1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49B5A" w14:textId="77777777" w:rsidR="00125B86" w:rsidRDefault="00125B86" w:rsidP="009139A6">
      <w:r>
        <w:separator/>
      </w:r>
    </w:p>
  </w:endnote>
  <w:endnote w:type="continuationSeparator" w:id="0">
    <w:p w14:paraId="01099B72" w14:textId="77777777" w:rsidR="00125B86" w:rsidRDefault="00125B8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C01B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5F77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E841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798E36" w14:textId="77777777" w:rsidR="00125B86" w:rsidRDefault="00125B86" w:rsidP="009139A6">
      <w:r>
        <w:separator/>
      </w:r>
    </w:p>
  </w:footnote>
  <w:footnote w:type="continuationSeparator" w:id="0">
    <w:p w14:paraId="13EFFF73" w14:textId="77777777" w:rsidR="00125B86" w:rsidRDefault="00125B8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EF2F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B966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0E56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B86"/>
    <w:rsid w:val="000666E0"/>
    <w:rsid w:val="00125B86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E0752"/>
  <w15:chartTrackingRefBased/>
  <w15:docId w15:val="{309BE8AF-6491-4D1E-973E-38AE92CAA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25B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C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2023-01-21T20:54:00Z</dcterms:created>
  <dcterms:modified xsi:type="dcterms:W3CDTF">2023-01-21T20:54:00Z</dcterms:modified>
</cp:coreProperties>
</file>