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8EA4D" w14:textId="77777777" w:rsidR="00235EDB" w:rsidRDefault="00235EDB" w:rsidP="00235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Sir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Warine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LERCEDEKNE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35617792" w14:textId="77777777" w:rsidR="00235EDB" w:rsidRDefault="00235EDB" w:rsidP="00235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34EF95" w14:textId="77777777" w:rsidR="00235EDB" w:rsidRDefault="00235EDB" w:rsidP="00235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81546" w14:textId="77777777" w:rsidR="00235EDB" w:rsidRDefault="00235EDB" w:rsidP="00235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Dec.1400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1399-1405 p.82)</w:t>
      </w:r>
    </w:p>
    <w:p w14:paraId="30B4F8DF" w14:textId="77777777" w:rsidR="00235EDB" w:rsidRDefault="00235EDB" w:rsidP="00235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BC3FB5" w14:textId="77777777" w:rsidR="00235EDB" w:rsidRDefault="00235EDB" w:rsidP="00235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E4BB2D" w14:textId="77777777" w:rsidR="00235EDB" w:rsidRDefault="00235EDB" w:rsidP="00235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501B95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BCDC1" w14:textId="77777777" w:rsidR="00235EDB" w:rsidRDefault="00235EDB" w:rsidP="009139A6">
      <w:r>
        <w:separator/>
      </w:r>
    </w:p>
  </w:endnote>
  <w:endnote w:type="continuationSeparator" w:id="0">
    <w:p w14:paraId="754A1D22" w14:textId="77777777" w:rsidR="00235EDB" w:rsidRDefault="00235E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E2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B59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E3D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6A4D" w14:textId="77777777" w:rsidR="00235EDB" w:rsidRDefault="00235EDB" w:rsidP="009139A6">
      <w:r>
        <w:separator/>
      </w:r>
    </w:p>
  </w:footnote>
  <w:footnote w:type="continuationSeparator" w:id="0">
    <w:p w14:paraId="01EF20CA" w14:textId="77777777" w:rsidR="00235EDB" w:rsidRDefault="00235E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FA5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58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844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DB"/>
    <w:rsid w:val="000666E0"/>
    <w:rsid w:val="00235ED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8933"/>
  <w15:chartTrackingRefBased/>
  <w15:docId w15:val="{5F553C6D-6808-4A38-BC21-D7F61D9A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2021-04-19T13:08:00Z</dcterms:created>
  <dcterms:modified xsi:type="dcterms:W3CDTF">2021-04-19T13:08:00Z</dcterms:modified>
</cp:coreProperties>
</file>