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2299F" w14:textId="77777777" w:rsidR="00831902" w:rsidRDefault="00831902" w:rsidP="00831902">
      <w:pPr>
        <w:pStyle w:val="NoSpacing"/>
      </w:pPr>
      <w:r w:rsidRPr="00D644C3">
        <w:rPr>
          <w:u w:val="single"/>
        </w:rPr>
        <w:t>Martin LERCEDEKNE</w:t>
      </w:r>
      <w:r>
        <w:t xml:space="preserve">       (fl.1430)</w:t>
      </w:r>
    </w:p>
    <w:p w14:paraId="5A138F61" w14:textId="77777777" w:rsidR="00831902" w:rsidRDefault="00831902" w:rsidP="00831902">
      <w:pPr>
        <w:pStyle w:val="NoSpacing"/>
      </w:pPr>
      <w:r>
        <w:t>Canon of Exeter Cathedral.</w:t>
      </w:r>
    </w:p>
    <w:p w14:paraId="3B70552E" w14:textId="77777777" w:rsidR="00831902" w:rsidRDefault="00831902" w:rsidP="00831902">
      <w:pPr>
        <w:pStyle w:val="NoSpacing"/>
      </w:pPr>
    </w:p>
    <w:p w14:paraId="5F80907D" w14:textId="77777777" w:rsidR="00831902" w:rsidRDefault="00831902" w:rsidP="00831902">
      <w:pPr>
        <w:pStyle w:val="NoSpacing"/>
      </w:pPr>
    </w:p>
    <w:p w14:paraId="6233EFE3" w14:textId="77777777" w:rsidR="00831902" w:rsidRDefault="00831902" w:rsidP="00831902">
      <w:pPr>
        <w:pStyle w:val="NoSpacing"/>
      </w:pPr>
      <w:r>
        <w:tab/>
        <w:t>1430</w:t>
      </w:r>
      <w:r>
        <w:tab/>
        <w:t>He made his Will.</w:t>
      </w:r>
    </w:p>
    <w:p w14:paraId="7D86C78E" w14:textId="77777777" w:rsidR="00831902" w:rsidRDefault="00831902" w:rsidP="00831902">
      <w:pPr>
        <w:pStyle w:val="NoSpacing"/>
        <w:ind w:left="720" w:firstLine="720"/>
      </w:pPr>
      <w:r>
        <w:t>(Devon Wills Index, 1163-1999)</w:t>
      </w:r>
    </w:p>
    <w:p w14:paraId="36A28899" w14:textId="77777777" w:rsidR="00831902" w:rsidRDefault="00831902" w:rsidP="00831902">
      <w:pPr>
        <w:pStyle w:val="NoSpacing"/>
      </w:pPr>
    </w:p>
    <w:p w14:paraId="145F32B9" w14:textId="77777777" w:rsidR="00831902" w:rsidRDefault="00831902" w:rsidP="00831902">
      <w:pPr>
        <w:pStyle w:val="NoSpacing"/>
      </w:pPr>
    </w:p>
    <w:p w14:paraId="23298E38" w14:textId="77777777" w:rsidR="00831902" w:rsidRDefault="00831902" w:rsidP="00831902">
      <w:pPr>
        <w:pStyle w:val="NoSpacing"/>
      </w:pPr>
    </w:p>
    <w:p w14:paraId="0C41B7DD" w14:textId="77777777" w:rsidR="00831902" w:rsidRDefault="00831902" w:rsidP="00831902">
      <w:pPr>
        <w:pStyle w:val="NoSpacing"/>
      </w:pPr>
      <w:r>
        <w:t>26 May 2025</w:t>
      </w:r>
    </w:p>
    <w:p w14:paraId="063B90D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1CA55" w14:textId="77777777" w:rsidR="00831902" w:rsidRDefault="00831902" w:rsidP="009139A6">
      <w:r>
        <w:separator/>
      </w:r>
    </w:p>
  </w:endnote>
  <w:endnote w:type="continuationSeparator" w:id="0">
    <w:p w14:paraId="532F79C2" w14:textId="77777777" w:rsidR="00831902" w:rsidRDefault="008319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E4E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8DE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F6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98BF2" w14:textId="77777777" w:rsidR="00831902" w:rsidRDefault="00831902" w:rsidP="009139A6">
      <w:r>
        <w:separator/>
      </w:r>
    </w:p>
  </w:footnote>
  <w:footnote w:type="continuationSeparator" w:id="0">
    <w:p w14:paraId="0DFB6CC8" w14:textId="77777777" w:rsidR="00831902" w:rsidRDefault="008319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BAE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6F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09C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902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31902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25299"/>
  <w15:chartTrackingRefBased/>
  <w15:docId w15:val="{3F502D99-DEF2-4F34-A81C-F0FF94AC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2025-05-27T20:17:00Z</dcterms:created>
  <dcterms:modified xsi:type="dcterms:W3CDTF">2025-05-27T20:20:00Z</dcterms:modified>
</cp:coreProperties>
</file>