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6F0F5" w14:textId="70D23D86" w:rsidR="006B2F86" w:rsidRDefault="00E95995" w:rsidP="00E71FC3">
      <w:pPr>
        <w:pStyle w:val="NoSpacing"/>
      </w:pPr>
      <w:r>
        <w:rPr>
          <w:u w:val="single"/>
        </w:rPr>
        <w:t>William LEPTON</w:t>
      </w:r>
      <w:r>
        <w:t xml:space="preserve">      (d.ca.1452)</w:t>
      </w:r>
    </w:p>
    <w:p w14:paraId="4C8F4334" w14:textId="26EACFEB" w:rsidR="00E95995" w:rsidRDefault="00E95995" w:rsidP="00E71FC3">
      <w:pPr>
        <w:pStyle w:val="NoSpacing"/>
      </w:pPr>
      <w:r>
        <w:t>of Harewood, West Riding of Yorkshire.</w:t>
      </w:r>
    </w:p>
    <w:p w14:paraId="1937221F" w14:textId="7324B821" w:rsidR="00E95995" w:rsidRDefault="00E95995" w:rsidP="00E71FC3">
      <w:pPr>
        <w:pStyle w:val="NoSpacing"/>
      </w:pPr>
    </w:p>
    <w:p w14:paraId="62B8C505" w14:textId="656B348B" w:rsidR="00E95995" w:rsidRDefault="00E95995" w:rsidP="00E71FC3">
      <w:pPr>
        <w:pStyle w:val="NoSpacing"/>
      </w:pPr>
    </w:p>
    <w:p w14:paraId="5CCBAFA1" w14:textId="5FC790C7" w:rsidR="00E95995" w:rsidRDefault="00E95995" w:rsidP="00E71FC3">
      <w:pPr>
        <w:pStyle w:val="NoSpacing"/>
      </w:pPr>
      <w:r>
        <w:t>10 Apr.1452</w:t>
      </w:r>
      <w:r>
        <w:tab/>
        <w:t>Probate of his Will.  (W.Y.R. p.104)</w:t>
      </w:r>
    </w:p>
    <w:p w14:paraId="0609FAF0" w14:textId="47EC7818" w:rsidR="00E95995" w:rsidRDefault="00E95995" w:rsidP="00E71FC3">
      <w:pPr>
        <w:pStyle w:val="NoSpacing"/>
      </w:pPr>
    </w:p>
    <w:p w14:paraId="55C7FF51" w14:textId="749AB504" w:rsidR="00E95995" w:rsidRDefault="00E95995" w:rsidP="00E71FC3">
      <w:pPr>
        <w:pStyle w:val="NoSpacing"/>
      </w:pPr>
    </w:p>
    <w:p w14:paraId="6E1F5E8D" w14:textId="5812BE8D" w:rsidR="00E95995" w:rsidRPr="00E95995" w:rsidRDefault="00E95995" w:rsidP="00E71FC3">
      <w:pPr>
        <w:pStyle w:val="NoSpacing"/>
      </w:pPr>
      <w:r>
        <w:t xml:space="preserve">7 August 2019 </w:t>
      </w:r>
      <w:bookmarkStart w:id="0" w:name="_GoBack"/>
      <w:bookmarkEnd w:id="0"/>
    </w:p>
    <w:sectPr w:rsidR="00E95995" w:rsidRPr="00E959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27D55" w14:textId="77777777" w:rsidR="00E95995" w:rsidRDefault="00E95995" w:rsidP="00E71FC3">
      <w:pPr>
        <w:spacing w:after="0" w:line="240" w:lineRule="auto"/>
      </w:pPr>
      <w:r>
        <w:separator/>
      </w:r>
    </w:p>
  </w:endnote>
  <w:endnote w:type="continuationSeparator" w:id="0">
    <w:p w14:paraId="4E27FC57" w14:textId="77777777" w:rsidR="00E95995" w:rsidRDefault="00E959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1C1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76C96" w14:textId="77777777" w:rsidR="00E95995" w:rsidRDefault="00E95995" w:rsidP="00E71FC3">
      <w:pPr>
        <w:spacing w:after="0" w:line="240" w:lineRule="auto"/>
      </w:pPr>
      <w:r>
        <w:separator/>
      </w:r>
    </w:p>
  </w:footnote>
  <w:footnote w:type="continuationSeparator" w:id="0">
    <w:p w14:paraId="781756AD" w14:textId="77777777" w:rsidR="00E95995" w:rsidRDefault="00E959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9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599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E0940"/>
  <w15:chartTrackingRefBased/>
  <w15:docId w15:val="{759B0608-707C-4B40-92A5-2DC65B33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2019-08-07T20:32:00Z</dcterms:created>
  <dcterms:modified xsi:type="dcterms:W3CDTF">2019-08-07T20:34:00Z</dcterms:modified>
</cp:coreProperties>
</file>