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79ACD" w14:textId="629DB8CC" w:rsidR="006B2F86" w:rsidRDefault="009005BF" w:rsidP="00E71FC3">
      <w:pPr>
        <w:pStyle w:val="NoSpacing"/>
      </w:pPr>
      <w:r>
        <w:rPr>
          <w:u w:val="single"/>
        </w:rPr>
        <w:t>William de LEPTON</w:t>
      </w:r>
      <w:r>
        <w:t xml:space="preserve">      (d.1430)</w:t>
      </w:r>
    </w:p>
    <w:p w14:paraId="57C76178" w14:textId="2D15D72A" w:rsidR="009005BF" w:rsidRDefault="009005BF" w:rsidP="00E71FC3">
      <w:pPr>
        <w:pStyle w:val="NoSpacing"/>
      </w:pPr>
      <w:r>
        <w:t xml:space="preserve">of </w:t>
      </w:r>
      <w:proofErr w:type="spellStart"/>
      <w:r>
        <w:t>Wyrkeley</w:t>
      </w:r>
      <w:proofErr w:type="spellEnd"/>
      <w:r>
        <w:t>, West Riding of Yorkshire.</w:t>
      </w:r>
    </w:p>
    <w:p w14:paraId="39EC30BD" w14:textId="35168B44" w:rsidR="009005BF" w:rsidRDefault="009005BF" w:rsidP="00E71FC3">
      <w:pPr>
        <w:pStyle w:val="NoSpacing"/>
      </w:pPr>
    </w:p>
    <w:p w14:paraId="3CE989EB" w14:textId="665CCA85" w:rsidR="009005BF" w:rsidRDefault="009005BF" w:rsidP="00E71FC3">
      <w:pPr>
        <w:pStyle w:val="NoSpacing"/>
      </w:pPr>
    </w:p>
    <w:p w14:paraId="10D23B78" w14:textId="082C90A3" w:rsidR="009005BF" w:rsidRDefault="009005BF" w:rsidP="00E71FC3">
      <w:pPr>
        <w:pStyle w:val="NoSpacing"/>
      </w:pPr>
      <w:r>
        <w:t xml:space="preserve">  4 Nov.1430</w:t>
      </w:r>
      <w:r>
        <w:tab/>
        <w:t>He made his Will.   (W.Y.R. p.104)</w:t>
      </w:r>
    </w:p>
    <w:p w14:paraId="30B58021" w14:textId="168DDD20" w:rsidR="009005BF" w:rsidRDefault="009005BF" w:rsidP="00E71FC3">
      <w:pPr>
        <w:pStyle w:val="NoSpacing"/>
      </w:pPr>
      <w:r>
        <w:t xml:space="preserve">  3 Dec.</w:t>
      </w:r>
      <w:r>
        <w:tab/>
        <w:t>Probate of his Will.  (ibid.)</w:t>
      </w:r>
    </w:p>
    <w:p w14:paraId="5B68D523" w14:textId="5FC5889D" w:rsidR="009005BF" w:rsidRDefault="009005BF" w:rsidP="00E71FC3">
      <w:pPr>
        <w:pStyle w:val="NoSpacing"/>
      </w:pPr>
    </w:p>
    <w:p w14:paraId="3816D444" w14:textId="5ED9F763" w:rsidR="009005BF" w:rsidRDefault="009005BF" w:rsidP="00E71FC3">
      <w:pPr>
        <w:pStyle w:val="NoSpacing"/>
      </w:pPr>
    </w:p>
    <w:p w14:paraId="6AF48421" w14:textId="1D761E73" w:rsidR="009005BF" w:rsidRPr="009005BF" w:rsidRDefault="009005BF" w:rsidP="00E71FC3">
      <w:pPr>
        <w:pStyle w:val="NoSpacing"/>
      </w:pPr>
      <w:r>
        <w:t>7 August 2019</w:t>
      </w:r>
      <w:bookmarkStart w:id="0" w:name="_GoBack"/>
      <w:bookmarkEnd w:id="0"/>
    </w:p>
    <w:sectPr w:rsidR="009005BF" w:rsidRPr="009005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2D4F8" w14:textId="77777777" w:rsidR="009005BF" w:rsidRDefault="009005BF" w:rsidP="00E71FC3">
      <w:pPr>
        <w:spacing w:after="0" w:line="240" w:lineRule="auto"/>
      </w:pPr>
      <w:r>
        <w:separator/>
      </w:r>
    </w:p>
  </w:endnote>
  <w:endnote w:type="continuationSeparator" w:id="0">
    <w:p w14:paraId="27C6DBA7" w14:textId="77777777" w:rsidR="009005BF" w:rsidRDefault="009005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557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A87AE" w14:textId="77777777" w:rsidR="009005BF" w:rsidRDefault="009005BF" w:rsidP="00E71FC3">
      <w:pPr>
        <w:spacing w:after="0" w:line="240" w:lineRule="auto"/>
      </w:pPr>
      <w:r>
        <w:separator/>
      </w:r>
    </w:p>
  </w:footnote>
  <w:footnote w:type="continuationSeparator" w:id="0">
    <w:p w14:paraId="44561CD7" w14:textId="77777777" w:rsidR="009005BF" w:rsidRDefault="009005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5BF"/>
    <w:rsid w:val="001A7C09"/>
    <w:rsid w:val="00577BD5"/>
    <w:rsid w:val="00656CBA"/>
    <w:rsid w:val="006A1F77"/>
    <w:rsid w:val="00733BE7"/>
    <w:rsid w:val="009005B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124A5"/>
  <w15:chartTrackingRefBased/>
  <w15:docId w15:val="{B137BD2E-D3D4-4B68-B359-51AD03FD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2019-08-07T20:56:00Z</dcterms:created>
  <dcterms:modified xsi:type="dcterms:W3CDTF">2019-08-07T20:59:00Z</dcterms:modified>
</cp:coreProperties>
</file>