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F991C" w14:textId="2B3EE98A" w:rsidR="006B2F86" w:rsidRDefault="006F11B8" w:rsidP="00E71FC3">
      <w:pPr>
        <w:pStyle w:val="NoSpacing"/>
      </w:pPr>
      <w:r>
        <w:rPr>
          <w:u w:val="single"/>
        </w:rPr>
        <w:t>Robert LEPTON</w:t>
      </w:r>
      <w:r>
        <w:t xml:space="preserve">     (d.1447)</w:t>
      </w:r>
    </w:p>
    <w:p w14:paraId="309E8007" w14:textId="7E33E698" w:rsidR="006F11B8" w:rsidRDefault="006F11B8" w:rsidP="00E71FC3">
      <w:pPr>
        <w:pStyle w:val="NoSpacing"/>
      </w:pPr>
      <w:r>
        <w:t>Vicar of Skipton.</w:t>
      </w:r>
    </w:p>
    <w:p w14:paraId="28224CBB" w14:textId="46E670FC" w:rsidR="006F11B8" w:rsidRDefault="006F11B8" w:rsidP="00E71FC3">
      <w:pPr>
        <w:pStyle w:val="NoSpacing"/>
      </w:pPr>
    </w:p>
    <w:p w14:paraId="11893F3A" w14:textId="594B5914" w:rsidR="006F11B8" w:rsidRDefault="006F11B8" w:rsidP="00E71FC3">
      <w:pPr>
        <w:pStyle w:val="NoSpacing"/>
      </w:pPr>
    </w:p>
    <w:p w14:paraId="3AA53945" w14:textId="62E398B3" w:rsidR="006F11B8" w:rsidRDefault="006F11B8" w:rsidP="00E71FC3">
      <w:pPr>
        <w:pStyle w:val="NoSpacing"/>
      </w:pPr>
      <w:r>
        <w:t xml:space="preserve">  3 Nov.1447</w:t>
      </w:r>
      <w:r>
        <w:tab/>
        <w:t>Administration of his lands and possessions was granted.  (W.Y.R. p.104)</w:t>
      </w:r>
    </w:p>
    <w:p w14:paraId="5066022A" w14:textId="746DD7C0" w:rsidR="006F11B8" w:rsidRDefault="006F11B8" w:rsidP="00E71FC3">
      <w:pPr>
        <w:pStyle w:val="NoSpacing"/>
      </w:pPr>
    </w:p>
    <w:p w14:paraId="34FAE06E" w14:textId="1780A338" w:rsidR="006F11B8" w:rsidRDefault="006F11B8" w:rsidP="00E71FC3">
      <w:pPr>
        <w:pStyle w:val="NoSpacing"/>
      </w:pPr>
    </w:p>
    <w:p w14:paraId="3D026B38" w14:textId="4DC6D0F2" w:rsidR="006F11B8" w:rsidRPr="006F11B8" w:rsidRDefault="006F11B8" w:rsidP="00E71FC3">
      <w:pPr>
        <w:pStyle w:val="NoSpacing"/>
      </w:pPr>
      <w:r>
        <w:t>7 August 2019</w:t>
      </w:r>
      <w:bookmarkStart w:id="0" w:name="_GoBack"/>
      <w:bookmarkEnd w:id="0"/>
    </w:p>
    <w:sectPr w:rsidR="006F11B8" w:rsidRPr="006F11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F6D39" w14:textId="77777777" w:rsidR="006F11B8" w:rsidRDefault="006F11B8" w:rsidP="00E71FC3">
      <w:pPr>
        <w:spacing w:after="0" w:line="240" w:lineRule="auto"/>
      </w:pPr>
      <w:r>
        <w:separator/>
      </w:r>
    </w:p>
  </w:endnote>
  <w:endnote w:type="continuationSeparator" w:id="0">
    <w:p w14:paraId="673E032E" w14:textId="77777777" w:rsidR="006F11B8" w:rsidRDefault="006F11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1F7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62702" w14:textId="77777777" w:rsidR="006F11B8" w:rsidRDefault="006F11B8" w:rsidP="00E71FC3">
      <w:pPr>
        <w:spacing w:after="0" w:line="240" w:lineRule="auto"/>
      </w:pPr>
      <w:r>
        <w:separator/>
      </w:r>
    </w:p>
  </w:footnote>
  <w:footnote w:type="continuationSeparator" w:id="0">
    <w:p w14:paraId="1B90AC9F" w14:textId="77777777" w:rsidR="006F11B8" w:rsidRDefault="006F11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B8"/>
    <w:rsid w:val="001A7C09"/>
    <w:rsid w:val="00577BD5"/>
    <w:rsid w:val="00656CBA"/>
    <w:rsid w:val="006A1F77"/>
    <w:rsid w:val="006F11B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38FD1"/>
  <w15:chartTrackingRefBased/>
  <w15:docId w15:val="{1DBA5F59-923B-40CD-84F0-550AF347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2019-08-07T20:28:00Z</dcterms:created>
  <dcterms:modified xsi:type="dcterms:W3CDTF">2019-08-07T20:32:00Z</dcterms:modified>
</cp:coreProperties>
</file>