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87D21" w14:textId="177E7A91" w:rsidR="006B2F86" w:rsidRDefault="00504C71" w:rsidP="00E71FC3">
      <w:pPr>
        <w:pStyle w:val="NoSpacing"/>
      </w:pPr>
      <w:r>
        <w:rPr>
          <w:u w:val="single"/>
        </w:rPr>
        <w:t>John LEPTON</w:t>
      </w:r>
      <w:r>
        <w:t xml:space="preserve">    (d.1497-8)</w:t>
      </w:r>
    </w:p>
    <w:p w14:paraId="6A30D50E" w14:textId="6E6A65C1" w:rsidR="00504C71" w:rsidRDefault="00504C71" w:rsidP="00E71FC3">
      <w:pPr>
        <w:pStyle w:val="NoSpacing"/>
      </w:pPr>
    </w:p>
    <w:p w14:paraId="02CE9DFE" w14:textId="4B8FDCEF" w:rsidR="00504C71" w:rsidRDefault="00504C71" w:rsidP="00E71FC3">
      <w:pPr>
        <w:pStyle w:val="NoSpacing"/>
      </w:pPr>
    </w:p>
    <w:p w14:paraId="691B977D" w14:textId="19306E6C" w:rsidR="00504C71" w:rsidRDefault="00504C71" w:rsidP="00E71FC3">
      <w:pPr>
        <w:pStyle w:val="NoSpacing"/>
      </w:pPr>
      <w:r>
        <w:t>30 Jun.1497</w:t>
      </w:r>
      <w:r>
        <w:tab/>
        <w:t>He made his Will.   (W.Y.R. p.104)</w:t>
      </w:r>
    </w:p>
    <w:p w14:paraId="7208F69B" w14:textId="0849D5D0" w:rsidR="00504C71" w:rsidRDefault="00504C71" w:rsidP="00E71FC3">
      <w:pPr>
        <w:pStyle w:val="NoSpacing"/>
      </w:pPr>
      <w:r>
        <w:t xml:space="preserve">  7 Mar.1498</w:t>
      </w:r>
      <w:r>
        <w:tab/>
        <w:t>Probate of his Will.   (ibid.)</w:t>
      </w:r>
    </w:p>
    <w:p w14:paraId="139C4D4E" w14:textId="6E4E5A69" w:rsidR="00504C71" w:rsidRDefault="00504C71" w:rsidP="00E71FC3">
      <w:pPr>
        <w:pStyle w:val="NoSpacing"/>
      </w:pPr>
    </w:p>
    <w:p w14:paraId="4EEF6D5F" w14:textId="5243BFD6" w:rsidR="00504C71" w:rsidRDefault="00504C71" w:rsidP="00E71FC3">
      <w:pPr>
        <w:pStyle w:val="NoSpacing"/>
      </w:pPr>
    </w:p>
    <w:p w14:paraId="0C2344EB" w14:textId="28DAF6DE" w:rsidR="00504C71" w:rsidRPr="00504C71" w:rsidRDefault="00504C71" w:rsidP="00E71FC3">
      <w:pPr>
        <w:pStyle w:val="NoSpacing"/>
      </w:pPr>
      <w:r>
        <w:t>7 August 2019</w:t>
      </w:r>
      <w:bookmarkStart w:id="0" w:name="_GoBack"/>
      <w:bookmarkEnd w:id="0"/>
    </w:p>
    <w:sectPr w:rsidR="00504C71" w:rsidRPr="00504C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AB45C" w14:textId="77777777" w:rsidR="00504C71" w:rsidRDefault="00504C71" w:rsidP="00E71FC3">
      <w:pPr>
        <w:spacing w:after="0" w:line="240" w:lineRule="auto"/>
      </w:pPr>
      <w:r>
        <w:separator/>
      </w:r>
    </w:p>
  </w:endnote>
  <w:endnote w:type="continuationSeparator" w:id="0">
    <w:p w14:paraId="123265EC" w14:textId="77777777" w:rsidR="00504C71" w:rsidRDefault="00504C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1D7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FB2EA" w14:textId="77777777" w:rsidR="00504C71" w:rsidRDefault="00504C71" w:rsidP="00E71FC3">
      <w:pPr>
        <w:spacing w:after="0" w:line="240" w:lineRule="auto"/>
      </w:pPr>
      <w:r>
        <w:separator/>
      </w:r>
    </w:p>
  </w:footnote>
  <w:footnote w:type="continuationSeparator" w:id="0">
    <w:p w14:paraId="258C8ED0" w14:textId="77777777" w:rsidR="00504C71" w:rsidRDefault="00504C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C71"/>
    <w:rsid w:val="001A7C09"/>
    <w:rsid w:val="00504C7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A0248"/>
  <w15:chartTrackingRefBased/>
  <w15:docId w15:val="{AD05CF8E-0B35-40F0-99FB-B0A11554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2019-08-07T20:26:00Z</dcterms:created>
  <dcterms:modified xsi:type="dcterms:W3CDTF">2019-08-07T20:27:00Z</dcterms:modified>
</cp:coreProperties>
</file>