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BD2" w:rsidRDefault="003B0BD2" w:rsidP="003B0B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LEPEYATE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B0BD2" w:rsidRDefault="003B0BD2" w:rsidP="003B0BD2">
      <w:pPr>
        <w:rPr>
          <w:rFonts w:ascii="Times New Roman" w:hAnsi="Times New Roman" w:cs="Times New Roman"/>
        </w:rPr>
      </w:pPr>
    </w:p>
    <w:p w:rsidR="003B0BD2" w:rsidRDefault="003B0BD2" w:rsidP="003B0BD2">
      <w:pPr>
        <w:rPr>
          <w:rFonts w:ascii="Times New Roman" w:hAnsi="Times New Roman" w:cs="Times New Roman"/>
        </w:rPr>
      </w:pPr>
    </w:p>
    <w:p w:rsidR="003B0BD2" w:rsidRDefault="003B0BD2" w:rsidP="003B0BD2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 made a plaint of debt against John Taylor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, Nottinghamshire(q.v.),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and Robert Mason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>(q.v.).</w:t>
      </w:r>
    </w:p>
    <w:p w:rsidR="003B0BD2" w:rsidRDefault="003B0BD2" w:rsidP="003B0B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B0BD2" w:rsidRDefault="003B0BD2" w:rsidP="003B0BD2">
      <w:pPr>
        <w:rPr>
          <w:rFonts w:ascii="Times New Roman" w:hAnsi="Times New Roman" w:cs="Times New Roman"/>
        </w:rPr>
      </w:pPr>
    </w:p>
    <w:p w:rsidR="003B0BD2" w:rsidRDefault="003B0BD2" w:rsidP="003B0BD2">
      <w:pPr>
        <w:rPr>
          <w:rFonts w:ascii="Times New Roman" w:hAnsi="Times New Roman" w:cs="Times New Roman"/>
        </w:rPr>
      </w:pPr>
    </w:p>
    <w:p w:rsidR="003B0BD2" w:rsidRDefault="003B0BD2" w:rsidP="003B0B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2018</w:t>
      </w:r>
    </w:p>
    <w:p w:rsidR="006B2F86" w:rsidRPr="00E71FC3" w:rsidRDefault="003B0BD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BD2" w:rsidRDefault="003B0BD2" w:rsidP="00E71FC3">
      <w:r>
        <w:separator/>
      </w:r>
    </w:p>
  </w:endnote>
  <w:endnote w:type="continuationSeparator" w:id="0">
    <w:p w:rsidR="003B0BD2" w:rsidRDefault="003B0BD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BD2" w:rsidRDefault="003B0BD2" w:rsidP="00E71FC3">
      <w:r>
        <w:separator/>
      </w:r>
    </w:p>
  </w:footnote>
  <w:footnote w:type="continuationSeparator" w:id="0">
    <w:p w:rsidR="003B0BD2" w:rsidRDefault="003B0BD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D2"/>
    <w:rsid w:val="001A7C09"/>
    <w:rsid w:val="003B0BD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50AE"/>
  <w15:chartTrackingRefBased/>
  <w15:docId w15:val="{967F968F-A98B-4771-9DEF-7141ABDB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BD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0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2018-03-20T20:22:00Z</dcterms:created>
  <dcterms:modified xsi:type="dcterms:W3CDTF">2018-03-20T20:22:00Z</dcterms:modified>
</cp:coreProperties>
</file>