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D222F" w14:textId="77777777" w:rsidR="006F0930" w:rsidRDefault="006F0930" w:rsidP="006F0930">
      <w:pPr>
        <w:pStyle w:val="NoSpacing"/>
      </w:pPr>
      <w:r>
        <w:rPr>
          <w:u w:val="single"/>
        </w:rPr>
        <w:t>John LEPEYATE</w:t>
      </w:r>
      <w:r>
        <w:t xml:space="preserve">      </w:t>
      </w:r>
      <w:proofErr w:type="gramStart"/>
      <w:r>
        <w:t xml:space="preserve">   (</w:t>
      </w:r>
      <w:proofErr w:type="gramEnd"/>
      <w:r>
        <w:t>fl.1413)</w:t>
      </w:r>
    </w:p>
    <w:p w14:paraId="430537B8" w14:textId="77777777" w:rsidR="006F0930" w:rsidRDefault="006F0930" w:rsidP="006F0930">
      <w:pPr>
        <w:pStyle w:val="NoSpacing"/>
      </w:pPr>
    </w:p>
    <w:p w14:paraId="3A377518" w14:textId="77777777" w:rsidR="006F0930" w:rsidRDefault="006F0930" w:rsidP="006F0930">
      <w:pPr>
        <w:pStyle w:val="NoSpacing"/>
      </w:pPr>
    </w:p>
    <w:p w14:paraId="7C93FF18" w14:textId="77777777" w:rsidR="006F0930" w:rsidRDefault="006F0930" w:rsidP="006F0930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54AE32B4" w14:textId="77777777" w:rsidR="006F0930" w:rsidRDefault="006F0930" w:rsidP="006F0930">
      <w:pPr>
        <w:pStyle w:val="NoSpacing"/>
      </w:pPr>
      <w:r>
        <w:tab/>
      </w:r>
      <w:r>
        <w:tab/>
        <w:t>all cities, boroughs and towns and from all secular lords of towns and</w:t>
      </w:r>
    </w:p>
    <w:p w14:paraId="39DC0E50" w14:textId="77777777" w:rsidR="006F0930" w:rsidRDefault="006F0930" w:rsidP="006F0930">
      <w:pPr>
        <w:pStyle w:val="NoSpacing"/>
      </w:pPr>
      <w:r>
        <w:tab/>
      </w:r>
      <w:r>
        <w:tab/>
        <w:t>other lay persons having goods and possessions in Wiltshire, except</w:t>
      </w:r>
    </w:p>
    <w:p w14:paraId="4A1DF49E" w14:textId="77777777" w:rsidR="006F0930" w:rsidRDefault="006F0930" w:rsidP="006F0930">
      <w:pPr>
        <w:pStyle w:val="NoSpacing"/>
      </w:pPr>
      <w:r>
        <w:tab/>
      </w:r>
      <w:r>
        <w:tab/>
        <w:t>Salisbury, the taxes of the fifteenth and the tenth.</w:t>
      </w:r>
    </w:p>
    <w:p w14:paraId="7A3E3E44" w14:textId="77777777" w:rsidR="006F0930" w:rsidRDefault="006F0930" w:rsidP="006F0930">
      <w:pPr>
        <w:pStyle w:val="NoSpacing"/>
      </w:pPr>
      <w:r>
        <w:tab/>
      </w:r>
      <w:r>
        <w:tab/>
        <w:t>(C.F.R. 1413-22 p.26)</w:t>
      </w:r>
    </w:p>
    <w:p w14:paraId="40E7B3FC" w14:textId="77777777" w:rsidR="006F0930" w:rsidRDefault="006F0930" w:rsidP="006F0930">
      <w:pPr>
        <w:pStyle w:val="NoSpacing"/>
      </w:pPr>
    </w:p>
    <w:p w14:paraId="13F09900" w14:textId="77777777" w:rsidR="006F0930" w:rsidRDefault="006F0930" w:rsidP="006F0930">
      <w:pPr>
        <w:pStyle w:val="NoSpacing"/>
      </w:pPr>
    </w:p>
    <w:p w14:paraId="102A4F4C" w14:textId="77777777" w:rsidR="006F0930" w:rsidRDefault="006F0930" w:rsidP="006F0930">
      <w:pPr>
        <w:pStyle w:val="NoSpacing"/>
      </w:pPr>
      <w:r>
        <w:t>19 July 2024</w:t>
      </w:r>
    </w:p>
    <w:p w14:paraId="155761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C22D0" w14:textId="77777777" w:rsidR="006F0930" w:rsidRDefault="006F0930" w:rsidP="009139A6">
      <w:r>
        <w:separator/>
      </w:r>
    </w:p>
  </w:endnote>
  <w:endnote w:type="continuationSeparator" w:id="0">
    <w:p w14:paraId="48C1851B" w14:textId="77777777" w:rsidR="006F0930" w:rsidRDefault="006F09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6EE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E7E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580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379359" w14:textId="77777777" w:rsidR="006F0930" w:rsidRDefault="006F0930" w:rsidP="009139A6">
      <w:r>
        <w:separator/>
      </w:r>
    </w:p>
  </w:footnote>
  <w:footnote w:type="continuationSeparator" w:id="0">
    <w:p w14:paraId="1CA1B58B" w14:textId="77777777" w:rsidR="006F0930" w:rsidRDefault="006F09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ACF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09F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33C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30"/>
    <w:rsid w:val="000666E0"/>
    <w:rsid w:val="000B2D10"/>
    <w:rsid w:val="002510B7"/>
    <w:rsid w:val="00270799"/>
    <w:rsid w:val="005C130B"/>
    <w:rsid w:val="006F09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CA5A"/>
  <w15:chartTrackingRefBased/>
  <w15:docId w15:val="{45D2B811-739B-4867-99A0-BBAE4A71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2024-07-20T20:20:00Z</dcterms:created>
  <dcterms:modified xsi:type="dcterms:W3CDTF">2024-07-20T20:21:00Z</dcterms:modified>
</cp:coreProperties>
</file>