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56806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LEPER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34D45E82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Servant of Edward Baron(q.v.).</w:t>
      </w:r>
    </w:p>
    <w:p w14:paraId="523A8122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</w:p>
    <w:p w14:paraId="2978E260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</w:p>
    <w:p w14:paraId="1D913B5E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Sep.1486</w:t>
      </w:r>
      <w:r>
        <w:rPr>
          <w:rFonts w:eastAsia="Times New Roman" w:cs="Times New Roman"/>
          <w:szCs w:val="24"/>
        </w:rPr>
        <w:tab/>
        <w:t>Edward bequeathed him10s a year for life.</w:t>
      </w:r>
    </w:p>
    <w:p w14:paraId="679F4B5B" w14:textId="77777777" w:rsidR="00FE0C06" w:rsidRDefault="00FE0C06" w:rsidP="00FE0C0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pp.473-4)</w:t>
      </w:r>
    </w:p>
    <w:p w14:paraId="651AC377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</w:p>
    <w:p w14:paraId="4EC98B2A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</w:p>
    <w:p w14:paraId="24ECA96B" w14:textId="77777777" w:rsidR="00FE0C06" w:rsidRDefault="00FE0C06" w:rsidP="00FE0C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0F91BB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33076" w14:textId="77777777" w:rsidR="00FE0C06" w:rsidRDefault="00FE0C06" w:rsidP="009139A6">
      <w:r>
        <w:separator/>
      </w:r>
    </w:p>
  </w:endnote>
  <w:endnote w:type="continuationSeparator" w:id="0">
    <w:p w14:paraId="0E5449A2" w14:textId="77777777" w:rsidR="00FE0C06" w:rsidRDefault="00FE0C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1D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AA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58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25E4A" w14:textId="77777777" w:rsidR="00FE0C06" w:rsidRDefault="00FE0C06" w:rsidP="009139A6">
      <w:r>
        <w:separator/>
      </w:r>
    </w:p>
  </w:footnote>
  <w:footnote w:type="continuationSeparator" w:id="0">
    <w:p w14:paraId="791DB78C" w14:textId="77777777" w:rsidR="00FE0C06" w:rsidRDefault="00FE0C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7C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0C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CF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0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3725"/>
  <w15:chartTrackingRefBased/>
  <w15:docId w15:val="{9879048D-8FBA-455F-AE0C-C31764F2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2023-03-28T15:34:00Z</dcterms:created>
  <dcterms:modified xsi:type="dcterms:W3CDTF">2023-03-28T15:37:00Z</dcterms:modified>
</cp:coreProperties>
</file>