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0ECAD7" w14:textId="77777777" w:rsidR="00EA1D2A" w:rsidRDefault="00EA1D2A" w:rsidP="00EA1D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LEPER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058882B6" w14:textId="77777777" w:rsidR="00EA1D2A" w:rsidRDefault="00EA1D2A" w:rsidP="00EA1D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0B231B" w14:textId="77777777" w:rsidR="00EA1D2A" w:rsidRDefault="00EA1D2A" w:rsidP="00EA1D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4EBC59" w14:textId="77777777" w:rsidR="00EA1D2A" w:rsidRDefault="00EA1D2A" w:rsidP="00EA1D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Sep.1400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Hitchin</w:t>
      </w:r>
      <w:proofErr w:type="spellEnd"/>
      <w:r>
        <w:rPr>
          <w:rFonts w:ascii="Times New Roman" w:hAnsi="Times New Roman" w:cs="Times New Roman"/>
          <w:sz w:val="24"/>
          <w:szCs w:val="24"/>
        </w:rPr>
        <w:t>, Hertfordshire,</w:t>
      </w:r>
    </w:p>
    <w:p w14:paraId="7E9C4745" w14:textId="77777777" w:rsidR="00EA1D2A" w:rsidRDefault="00EA1D2A" w:rsidP="00EA1D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Sir Edward </w:t>
      </w:r>
      <w:proofErr w:type="spellStart"/>
      <w:r>
        <w:rPr>
          <w:rFonts w:ascii="Times New Roman" w:hAnsi="Times New Roman" w:cs="Times New Roman"/>
          <w:sz w:val="24"/>
          <w:szCs w:val="24"/>
        </w:rPr>
        <w:t>Clynton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C6710F6" w14:textId="77777777" w:rsidR="00EA1D2A" w:rsidRDefault="00EA1D2A" w:rsidP="00EA1D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18-40)</w:t>
      </w:r>
    </w:p>
    <w:p w14:paraId="290297B1" w14:textId="77777777" w:rsidR="00EA1D2A" w:rsidRDefault="00EA1D2A" w:rsidP="00EA1D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823179" w14:textId="77777777" w:rsidR="00EA1D2A" w:rsidRDefault="00EA1D2A" w:rsidP="00EA1D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B0D670" w14:textId="77777777" w:rsidR="00EA1D2A" w:rsidRPr="00AF4285" w:rsidRDefault="00EA1D2A" w:rsidP="00EA1D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April 2021</w:t>
      </w:r>
    </w:p>
    <w:p w14:paraId="3D9D62C4" w14:textId="5F1F343E" w:rsidR="00BA00AB" w:rsidRPr="00EA1D2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A1D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508655" w14:textId="77777777" w:rsidR="00EA1D2A" w:rsidRDefault="00EA1D2A" w:rsidP="009139A6">
      <w:r>
        <w:separator/>
      </w:r>
    </w:p>
  </w:endnote>
  <w:endnote w:type="continuationSeparator" w:id="0">
    <w:p w14:paraId="2AC87092" w14:textId="77777777" w:rsidR="00EA1D2A" w:rsidRDefault="00EA1D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DCF4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CEFBF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B794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E2D8E3" w14:textId="77777777" w:rsidR="00EA1D2A" w:rsidRDefault="00EA1D2A" w:rsidP="009139A6">
      <w:r>
        <w:separator/>
      </w:r>
    </w:p>
  </w:footnote>
  <w:footnote w:type="continuationSeparator" w:id="0">
    <w:p w14:paraId="2464A2FC" w14:textId="77777777" w:rsidR="00EA1D2A" w:rsidRDefault="00EA1D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4A0D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3C16B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DE2C4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D2A"/>
    <w:rsid w:val="000666E0"/>
    <w:rsid w:val="002510B7"/>
    <w:rsid w:val="005C130B"/>
    <w:rsid w:val="00826F5C"/>
    <w:rsid w:val="009139A6"/>
    <w:rsid w:val="009448BB"/>
    <w:rsid w:val="00A3176C"/>
    <w:rsid w:val="00BA00AB"/>
    <w:rsid w:val="00EA1D2A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03BA0"/>
  <w15:chartTrackingRefBased/>
  <w15:docId w15:val="{C79B7242-FBD1-4465-935D-8F384FF1C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2021-04-10T16:22:00Z</dcterms:created>
  <dcterms:modified xsi:type="dcterms:W3CDTF">2021-04-10T16:23:00Z</dcterms:modified>
</cp:coreProperties>
</file>