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BAD19" w14:textId="77777777" w:rsidR="002D498D" w:rsidRDefault="002D498D" w:rsidP="002D4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LEONE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081C8290" w14:textId="77777777" w:rsidR="002D498D" w:rsidRDefault="002D498D" w:rsidP="002D49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C976B3" w14:textId="77777777" w:rsidR="002D498D" w:rsidRDefault="002D498D" w:rsidP="002D49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DB8731" w14:textId="77777777" w:rsidR="002D498D" w:rsidRDefault="002D498D" w:rsidP="002D4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Sep.1400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Leominster, </w:t>
      </w:r>
    </w:p>
    <w:p w14:paraId="47DE5EA8" w14:textId="77777777" w:rsidR="002D498D" w:rsidRDefault="002D498D" w:rsidP="002D4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Herefordshire, into lands of Elizabeth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Penbrugge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8E2369D" w14:textId="77777777" w:rsidR="002D498D" w:rsidRDefault="002D498D" w:rsidP="002D4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18-58)</w:t>
      </w:r>
    </w:p>
    <w:p w14:paraId="5955E7DF" w14:textId="77777777" w:rsidR="002D498D" w:rsidRDefault="002D498D" w:rsidP="002D49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AD30C0" w14:textId="77777777" w:rsidR="002D498D" w:rsidRDefault="002D498D" w:rsidP="002D49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340E51" w14:textId="77777777" w:rsidR="002D498D" w:rsidRDefault="002D498D" w:rsidP="002D4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59A9D9FE" w14:textId="621607B9" w:rsidR="002D498D" w:rsidRPr="002D498D" w:rsidRDefault="002D498D" w:rsidP="00E377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273372" w14:textId="77777777" w:rsidR="006D7BB7" w:rsidRPr="006D7BB7" w:rsidRDefault="006D7BB7" w:rsidP="00E377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9DBF5D" w14:textId="26FD2709" w:rsidR="00BA00AB" w:rsidRPr="00E3777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377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72C1F" w14:textId="77777777" w:rsidR="00E37770" w:rsidRDefault="00E37770" w:rsidP="009139A6">
      <w:r>
        <w:separator/>
      </w:r>
    </w:p>
  </w:endnote>
  <w:endnote w:type="continuationSeparator" w:id="0">
    <w:p w14:paraId="7DD9515D" w14:textId="77777777" w:rsidR="00E37770" w:rsidRDefault="00E377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936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AE3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0AC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30F54" w14:textId="77777777" w:rsidR="00E37770" w:rsidRDefault="00E37770" w:rsidP="009139A6">
      <w:r>
        <w:separator/>
      </w:r>
    </w:p>
  </w:footnote>
  <w:footnote w:type="continuationSeparator" w:id="0">
    <w:p w14:paraId="6ED8FB3F" w14:textId="77777777" w:rsidR="00E37770" w:rsidRDefault="00E377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EB1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11A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028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70"/>
    <w:rsid w:val="000666E0"/>
    <w:rsid w:val="002510B7"/>
    <w:rsid w:val="002D498D"/>
    <w:rsid w:val="005C130B"/>
    <w:rsid w:val="0067129F"/>
    <w:rsid w:val="006D7BB7"/>
    <w:rsid w:val="00826F5C"/>
    <w:rsid w:val="009139A6"/>
    <w:rsid w:val="009448BB"/>
    <w:rsid w:val="00A3176C"/>
    <w:rsid w:val="00A75306"/>
    <w:rsid w:val="00AE65F8"/>
    <w:rsid w:val="00BA00AB"/>
    <w:rsid w:val="00CB4ED9"/>
    <w:rsid w:val="00E3777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02A90"/>
  <w15:chartTrackingRefBased/>
  <w15:docId w15:val="{D7D6267A-DEE2-4682-9947-18B9164D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377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2022-02-21T11:49:00Z</dcterms:created>
  <dcterms:modified xsi:type="dcterms:W3CDTF">2022-02-21T12:37:00Z</dcterms:modified>
</cp:coreProperties>
</file>