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30890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LEONE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363C5B3F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55F0C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9C1D0F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Leominster,</w:t>
      </w:r>
    </w:p>
    <w:p w14:paraId="3F13B026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Herefordshire, into lands of Sir Brian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Cornwaille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1598AA0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18-60)</w:t>
      </w:r>
    </w:p>
    <w:p w14:paraId="132820C0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7D2CB6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28F61E" w14:textId="77777777" w:rsidR="00FF4E1B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6B8FC" w14:textId="77777777" w:rsidR="00FF4E1B" w:rsidRPr="00571186" w:rsidRDefault="00FF4E1B" w:rsidP="00FF4E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5B66091D" w14:textId="09A37E75" w:rsidR="00BA00AB" w:rsidRPr="00FF4E1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F4E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FDAEB" w14:textId="77777777" w:rsidR="00FF4E1B" w:rsidRDefault="00FF4E1B" w:rsidP="009139A6">
      <w:r>
        <w:separator/>
      </w:r>
    </w:p>
  </w:endnote>
  <w:endnote w:type="continuationSeparator" w:id="0">
    <w:p w14:paraId="38E3E61C" w14:textId="77777777" w:rsidR="00FF4E1B" w:rsidRDefault="00FF4E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4C9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AC72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0C2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885FB" w14:textId="77777777" w:rsidR="00FF4E1B" w:rsidRDefault="00FF4E1B" w:rsidP="009139A6">
      <w:r>
        <w:separator/>
      </w:r>
    </w:p>
  </w:footnote>
  <w:footnote w:type="continuationSeparator" w:id="0">
    <w:p w14:paraId="28CED001" w14:textId="77777777" w:rsidR="00FF4E1B" w:rsidRDefault="00FF4E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EA2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613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8CF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1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593AD"/>
  <w15:chartTrackingRefBased/>
  <w15:docId w15:val="{43DC8B07-7C30-43DB-9273-5EDECC8B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4E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2022-02-21T15:35:00Z</dcterms:created>
  <dcterms:modified xsi:type="dcterms:W3CDTF">2022-02-21T15:36:00Z</dcterms:modified>
</cp:coreProperties>
</file>