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B6E74" w14:textId="7D0EAC67" w:rsidR="00BA00AB" w:rsidRDefault="008A789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LEONARD</w:t>
      </w:r>
      <w:r>
        <w:rPr>
          <w:rFonts w:cs="Times New Roman"/>
          <w:szCs w:val="24"/>
        </w:rPr>
        <w:t xml:space="preserve">       (fl.1477)</w:t>
      </w:r>
    </w:p>
    <w:p w14:paraId="36F8F4FD" w14:textId="4C2C951F" w:rsidR="008A7898" w:rsidRDefault="008A789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born in Legys.</w:t>
      </w:r>
    </w:p>
    <w:p w14:paraId="656192C3" w14:textId="6B482E23" w:rsidR="008A7898" w:rsidRDefault="008A7898" w:rsidP="009139A6">
      <w:pPr>
        <w:pStyle w:val="NoSpacing"/>
        <w:rPr>
          <w:rFonts w:cs="Times New Roman"/>
          <w:szCs w:val="24"/>
        </w:rPr>
      </w:pPr>
    </w:p>
    <w:p w14:paraId="4B1ED2C0" w14:textId="7887E816" w:rsidR="008A7898" w:rsidRDefault="008A7898" w:rsidP="009139A6">
      <w:pPr>
        <w:pStyle w:val="NoSpacing"/>
        <w:rPr>
          <w:rFonts w:cs="Times New Roman"/>
          <w:szCs w:val="24"/>
        </w:rPr>
      </w:pPr>
    </w:p>
    <w:p w14:paraId="10DF9A1E" w14:textId="67CD3D82" w:rsidR="008A7898" w:rsidRDefault="008A789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Apr.1477</w:t>
      </w:r>
      <w:r>
        <w:rPr>
          <w:rFonts w:cs="Times New Roman"/>
          <w:szCs w:val="24"/>
        </w:rPr>
        <w:tab/>
        <w:t>He was granted letters of denization.   (C.P.R. 1476-85 p.42)</w:t>
      </w:r>
    </w:p>
    <w:p w14:paraId="47BD8615" w14:textId="4CCDB602" w:rsidR="008A7898" w:rsidRDefault="008A7898" w:rsidP="009139A6">
      <w:pPr>
        <w:pStyle w:val="NoSpacing"/>
        <w:rPr>
          <w:rFonts w:cs="Times New Roman"/>
          <w:szCs w:val="24"/>
        </w:rPr>
      </w:pPr>
    </w:p>
    <w:p w14:paraId="0ACC5787" w14:textId="5C467FA0" w:rsidR="008A7898" w:rsidRDefault="008A7898" w:rsidP="009139A6">
      <w:pPr>
        <w:pStyle w:val="NoSpacing"/>
        <w:rPr>
          <w:rFonts w:cs="Times New Roman"/>
          <w:szCs w:val="24"/>
        </w:rPr>
      </w:pPr>
    </w:p>
    <w:p w14:paraId="179B1610" w14:textId="0B945679" w:rsidR="008A7898" w:rsidRPr="008A7898" w:rsidRDefault="008A789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March 2023</w:t>
      </w:r>
    </w:p>
    <w:sectPr w:rsidR="008A7898" w:rsidRPr="008A789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81998A" w14:textId="77777777" w:rsidR="008A7898" w:rsidRDefault="008A7898" w:rsidP="009139A6">
      <w:r>
        <w:separator/>
      </w:r>
    </w:p>
  </w:endnote>
  <w:endnote w:type="continuationSeparator" w:id="0">
    <w:p w14:paraId="1DC0EFF2" w14:textId="77777777" w:rsidR="008A7898" w:rsidRDefault="008A789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B14D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16F8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0FD0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2916DB" w14:textId="77777777" w:rsidR="008A7898" w:rsidRDefault="008A7898" w:rsidP="009139A6">
      <w:r>
        <w:separator/>
      </w:r>
    </w:p>
  </w:footnote>
  <w:footnote w:type="continuationSeparator" w:id="0">
    <w:p w14:paraId="27C65D88" w14:textId="77777777" w:rsidR="008A7898" w:rsidRDefault="008A789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F0DC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1A30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45E9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898"/>
    <w:rsid w:val="000666E0"/>
    <w:rsid w:val="002510B7"/>
    <w:rsid w:val="005C130B"/>
    <w:rsid w:val="00826F5C"/>
    <w:rsid w:val="008A7898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919A3"/>
  <w15:chartTrackingRefBased/>
  <w15:docId w15:val="{902328E8-4041-4CEF-B6C2-BE5CCDCA2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2023-03-26T20:46:00Z</dcterms:created>
  <dcterms:modified xsi:type="dcterms:W3CDTF">2023-03-26T20:48:00Z</dcterms:modified>
</cp:coreProperties>
</file>