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C43" w:rsidRDefault="00841C43" w:rsidP="00841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LEONARD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41C43" w:rsidRDefault="00841C43" w:rsidP="00841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Dunstable, Bedfordshire. Yeoman.</w:t>
      </w:r>
    </w:p>
    <w:p w:rsidR="00841C43" w:rsidRDefault="00841C43" w:rsidP="00841C43">
      <w:pPr>
        <w:rPr>
          <w:rFonts w:ascii="Times New Roman" w:hAnsi="Times New Roman" w:cs="Times New Roman"/>
        </w:rPr>
      </w:pPr>
    </w:p>
    <w:p w:rsidR="00841C43" w:rsidRDefault="00841C43" w:rsidP="00841C43">
      <w:pPr>
        <w:rPr>
          <w:rFonts w:ascii="Times New Roman" w:hAnsi="Times New Roman" w:cs="Times New Roman"/>
        </w:rPr>
      </w:pPr>
    </w:p>
    <w:p w:rsidR="00841C43" w:rsidRDefault="00841C43" w:rsidP="00841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Forster(q.v.) brought a plaint of debt against him.</w:t>
      </w:r>
    </w:p>
    <w:p w:rsidR="00841C43" w:rsidRDefault="00841C43" w:rsidP="00841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41C43" w:rsidRDefault="00841C43" w:rsidP="00841C43">
      <w:pPr>
        <w:rPr>
          <w:rFonts w:ascii="Times New Roman" w:hAnsi="Times New Roman" w:cs="Times New Roman"/>
        </w:rPr>
      </w:pPr>
    </w:p>
    <w:p w:rsidR="00841C43" w:rsidRDefault="00841C43" w:rsidP="00841C43">
      <w:pPr>
        <w:rPr>
          <w:rFonts w:ascii="Times New Roman" w:hAnsi="Times New Roman" w:cs="Times New Roman"/>
        </w:rPr>
      </w:pPr>
    </w:p>
    <w:p w:rsidR="00841C43" w:rsidRDefault="00841C43" w:rsidP="00841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2017</w:t>
      </w:r>
    </w:p>
    <w:p w:rsidR="006B2F86" w:rsidRPr="00E71FC3" w:rsidRDefault="00841C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C43" w:rsidRDefault="00841C43" w:rsidP="00E71FC3">
      <w:r>
        <w:separator/>
      </w:r>
    </w:p>
  </w:endnote>
  <w:endnote w:type="continuationSeparator" w:id="0">
    <w:p w:rsidR="00841C43" w:rsidRDefault="00841C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C43" w:rsidRDefault="00841C43" w:rsidP="00E71FC3">
      <w:r>
        <w:separator/>
      </w:r>
    </w:p>
  </w:footnote>
  <w:footnote w:type="continuationSeparator" w:id="0">
    <w:p w:rsidR="00841C43" w:rsidRDefault="00841C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43"/>
    <w:rsid w:val="001A7C09"/>
    <w:rsid w:val="00577BD5"/>
    <w:rsid w:val="00656CBA"/>
    <w:rsid w:val="006A1F77"/>
    <w:rsid w:val="00733BE7"/>
    <w:rsid w:val="00841C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04478B-D5AD-40C7-B12F-F55778FA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C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41C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2017-10-31T19:55:00Z</dcterms:created>
  <dcterms:modified xsi:type="dcterms:W3CDTF">2017-10-31T19:55:00Z</dcterms:modified>
</cp:coreProperties>
</file>