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C7F8D" w14:textId="77777777" w:rsidR="009655BF" w:rsidRDefault="009655BF" w:rsidP="0096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LEOMYNSTER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3060185" w14:textId="77777777" w:rsidR="009655BF" w:rsidRDefault="009655BF" w:rsidP="0096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Abbot of </w:t>
      </w:r>
      <w:proofErr w:type="spellStart"/>
      <w:r>
        <w:rPr>
          <w:rFonts w:ascii="Times New Roman" w:hAnsi="Times New Roman" w:cs="Times New Roman"/>
        </w:rPr>
        <w:t>Wigmore</w:t>
      </w:r>
      <w:proofErr w:type="spellEnd"/>
      <w:r>
        <w:rPr>
          <w:rFonts w:ascii="Times New Roman" w:hAnsi="Times New Roman" w:cs="Times New Roman"/>
        </w:rPr>
        <w:t>, Herefordshire.</w:t>
      </w:r>
    </w:p>
    <w:p w14:paraId="1874EEC3" w14:textId="77777777" w:rsidR="009655BF" w:rsidRDefault="009655BF" w:rsidP="009655BF">
      <w:pPr>
        <w:rPr>
          <w:rFonts w:ascii="Times New Roman" w:hAnsi="Times New Roman" w:cs="Times New Roman"/>
        </w:rPr>
      </w:pPr>
    </w:p>
    <w:p w14:paraId="58F85F18" w14:textId="77777777" w:rsidR="009655BF" w:rsidRDefault="009655BF" w:rsidP="009655BF">
      <w:pPr>
        <w:rPr>
          <w:rFonts w:ascii="Times New Roman" w:hAnsi="Times New Roman" w:cs="Times New Roman"/>
        </w:rPr>
      </w:pPr>
    </w:p>
    <w:p w14:paraId="4B650BA9" w14:textId="77777777" w:rsidR="009655BF" w:rsidRDefault="009655BF" w:rsidP="0096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Hopton(q.v.) brought a plaint of trespass against him.</w:t>
      </w:r>
    </w:p>
    <w:p w14:paraId="7E7D3A77" w14:textId="77777777" w:rsidR="009655BF" w:rsidRDefault="009655BF" w:rsidP="0096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538F2E6" w14:textId="77777777" w:rsidR="009655BF" w:rsidRDefault="009655BF" w:rsidP="009655BF">
      <w:pPr>
        <w:rPr>
          <w:rFonts w:ascii="Times New Roman" w:hAnsi="Times New Roman" w:cs="Times New Roman"/>
        </w:rPr>
      </w:pPr>
    </w:p>
    <w:p w14:paraId="14CB2B36" w14:textId="77777777" w:rsidR="009655BF" w:rsidRDefault="009655BF" w:rsidP="009655BF">
      <w:pPr>
        <w:rPr>
          <w:rFonts w:ascii="Times New Roman" w:hAnsi="Times New Roman" w:cs="Times New Roman"/>
        </w:rPr>
      </w:pPr>
    </w:p>
    <w:p w14:paraId="51457F4C" w14:textId="77777777" w:rsidR="009655BF" w:rsidRDefault="009655BF" w:rsidP="0096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2018</w:t>
      </w:r>
    </w:p>
    <w:p w14:paraId="564F1379" w14:textId="77777777" w:rsidR="006B2F86" w:rsidRPr="00E71FC3" w:rsidRDefault="009655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A1557" w14:textId="77777777" w:rsidR="009655BF" w:rsidRDefault="009655BF" w:rsidP="00E71FC3">
      <w:r>
        <w:separator/>
      </w:r>
    </w:p>
  </w:endnote>
  <w:endnote w:type="continuationSeparator" w:id="0">
    <w:p w14:paraId="2978EBB3" w14:textId="77777777" w:rsidR="009655BF" w:rsidRDefault="009655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D29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AE199" w14:textId="77777777" w:rsidR="009655BF" w:rsidRDefault="009655BF" w:rsidP="00E71FC3">
      <w:r>
        <w:separator/>
      </w:r>
    </w:p>
  </w:footnote>
  <w:footnote w:type="continuationSeparator" w:id="0">
    <w:p w14:paraId="153E9CCC" w14:textId="77777777" w:rsidR="009655BF" w:rsidRDefault="009655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BF"/>
    <w:rsid w:val="001A7C09"/>
    <w:rsid w:val="00577BD5"/>
    <w:rsid w:val="00656CBA"/>
    <w:rsid w:val="006A1F77"/>
    <w:rsid w:val="00733BE7"/>
    <w:rsid w:val="009655B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B12E7"/>
  <w15:chartTrackingRefBased/>
  <w15:docId w15:val="{6409D92E-C834-446A-8AFE-654862A4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55B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655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2018-02-09T21:57:00Z</dcterms:created>
  <dcterms:modified xsi:type="dcterms:W3CDTF">2018-02-09T21:57:00Z</dcterms:modified>
</cp:coreProperties>
</file>