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7C2A9" w14:textId="65D02B4E" w:rsidR="006B2F86" w:rsidRDefault="00BB5DE3" w:rsidP="00E71FC3">
      <w:pPr>
        <w:pStyle w:val="NoSpacing"/>
      </w:pPr>
      <w:r>
        <w:rPr>
          <w:u w:val="single"/>
        </w:rPr>
        <w:t>John LENYNG</w:t>
      </w:r>
      <w:r>
        <w:t xml:space="preserve">      (d.1407-8)</w:t>
      </w:r>
    </w:p>
    <w:p w14:paraId="7E1A29EC" w14:textId="302909F6" w:rsidR="00BB5DE3" w:rsidRDefault="00BB5DE3" w:rsidP="00E71FC3">
      <w:pPr>
        <w:pStyle w:val="NoSpacing"/>
      </w:pPr>
      <w:r>
        <w:t>of Newark, Nottinghamshire. Butcher.</w:t>
      </w:r>
    </w:p>
    <w:p w14:paraId="316FF517" w14:textId="2F1A3B37" w:rsidR="00BB5DE3" w:rsidRDefault="00BB5DE3" w:rsidP="00E71FC3">
      <w:pPr>
        <w:pStyle w:val="NoSpacing"/>
      </w:pPr>
    </w:p>
    <w:p w14:paraId="1C5E67E0" w14:textId="6CC3CD5F" w:rsidR="00BB5DE3" w:rsidRDefault="00BB5DE3" w:rsidP="00E71FC3">
      <w:pPr>
        <w:pStyle w:val="NoSpacing"/>
      </w:pPr>
    </w:p>
    <w:p w14:paraId="2EAA9CEA" w14:textId="63A34BD5" w:rsidR="00BB5DE3" w:rsidRDefault="00BB5DE3" w:rsidP="00E71FC3">
      <w:pPr>
        <w:pStyle w:val="NoSpacing"/>
      </w:pPr>
      <w:r>
        <w:t xml:space="preserve">  2 Dec.1407</w:t>
      </w:r>
      <w:r>
        <w:tab/>
        <w:t>He made his Will.   (W.Y.R. p.104)</w:t>
      </w:r>
    </w:p>
    <w:p w14:paraId="0AA11BD3" w14:textId="182AE5E1" w:rsidR="00BB5DE3" w:rsidRDefault="00BB5DE3" w:rsidP="00E71FC3">
      <w:pPr>
        <w:pStyle w:val="NoSpacing"/>
      </w:pPr>
      <w:r>
        <w:t>16 Jan.1408</w:t>
      </w:r>
      <w:r>
        <w:tab/>
        <w:t>Probate of his Will.   (ibid.)</w:t>
      </w:r>
    </w:p>
    <w:p w14:paraId="40C1B4B7" w14:textId="623EB15C" w:rsidR="00BB5DE3" w:rsidRDefault="00BB5DE3" w:rsidP="00E71FC3">
      <w:pPr>
        <w:pStyle w:val="NoSpacing"/>
      </w:pPr>
    </w:p>
    <w:p w14:paraId="1A27114F" w14:textId="67CFB2FA" w:rsidR="00BB5DE3" w:rsidRDefault="00BB5DE3" w:rsidP="00E71FC3">
      <w:pPr>
        <w:pStyle w:val="NoSpacing"/>
      </w:pPr>
    </w:p>
    <w:p w14:paraId="26121243" w14:textId="340A4723" w:rsidR="00BB5DE3" w:rsidRPr="00BB5DE3" w:rsidRDefault="00BB5DE3" w:rsidP="00E71FC3">
      <w:pPr>
        <w:pStyle w:val="NoSpacing"/>
      </w:pPr>
      <w:r>
        <w:t>7 August 2019</w:t>
      </w:r>
      <w:bookmarkStart w:id="0" w:name="_GoBack"/>
      <w:bookmarkEnd w:id="0"/>
    </w:p>
    <w:sectPr w:rsidR="00BB5DE3" w:rsidRPr="00BB5D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366E1" w14:textId="77777777" w:rsidR="00BB5DE3" w:rsidRDefault="00BB5DE3" w:rsidP="00E71FC3">
      <w:pPr>
        <w:spacing w:after="0" w:line="240" w:lineRule="auto"/>
      </w:pPr>
      <w:r>
        <w:separator/>
      </w:r>
    </w:p>
  </w:endnote>
  <w:endnote w:type="continuationSeparator" w:id="0">
    <w:p w14:paraId="6C5CA167" w14:textId="77777777" w:rsidR="00BB5DE3" w:rsidRDefault="00BB5D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497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38A3D" w14:textId="77777777" w:rsidR="00BB5DE3" w:rsidRDefault="00BB5DE3" w:rsidP="00E71FC3">
      <w:pPr>
        <w:spacing w:after="0" w:line="240" w:lineRule="auto"/>
      </w:pPr>
      <w:r>
        <w:separator/>
      </w:r>
    </w:p>
  </w:footnote>
  <w:footnote w:type="continuationSeparator" w:id="0">
    <w:p w14:paraId="26FC134C" w14:textId="77777777" w:rsidR="00BB5DE3" w:rsidRDefault="00BB5D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E3"/>
    <w:rsid w:val="001A7C09"/>
    <w:rsid w:val="00577BD5"/>
    <w:rsid w:val="00656CBA"/>
    <w:rsid w:val="006A1F77"/>
    <w:rsid w:val="00733BE7"/>
    <w:rsid w:val="00AB52E8"/>
    <w:rsid w:val="00B16D3F"/>
    <w:rsid w:val="00BB41AC"/>
    <w:rsid w:val="00BB5DE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54BC1"/>
  <w15:chartTrackingRefBased/>
  <w15:docId w15:val="{F88BBC3D-68B0-456E-B208-FC55A506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2019-08-07T20:23:00Z</dcterms:created>
  <dcterms:modified xsi:type="dcterms:W3CDTF">2019-08-07T20:25:00Z</dcterms:modified>
</cp:coreProperties>
</file>