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EC7" w:rsidRDefault="00FC5EC7" w:rsidP="00FC5E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LENYNG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FC5EC7" w:rsidRDefault="00FC5EC7" w:rsidP="00FC5E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5EC7" w:rsidRDefault="00FC5EC7" w:rsidP="00FC5E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5EC7" w:rsidRDefault="00FC5EC7" w:rsidP="00FC5E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Jul.1433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Chelmsford,</w:t>
      </w:r>
    </w:p>
    <w:p w:rsidR="00FC5EC7" w:rsidRDefault="00FC5EC7" w:rsidP="00FC5E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Essex, into the lands of the late Thomas Enfield(q.v.).</w:t>
      </w:r>
    </w:p>
    <w:p w:rsidR="00FC5EC7" w:rsidRDefault="00FC5EC7" w:rsidP="00FC5E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24-11)</w:t>
      </w:r>
    </w:p>
    <w:p w:rsidR="00FC5EC7" w:rsidRDefault="00FC5EC7" w:rsidP="00FC5E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5EC7" w:rsidRDefault="00FC5EC7" w:rsidP="00FC5E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C5EC7" w:rsidRDefault="00FC5EC7" w:rsidP="00FC5E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2016</w:t>
      </w:r>
      <w:bookmarkStart w:id="0" w:name="_GoBack"/>
      <w:bookmarkEnd w:id="0"/>
    </w:p>
    <w:sectPr w:rsidR="00DD5B8A" w:rsidRPr="00FC5E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EC7" w:rsidRDefault="00FC5EC7" w:rsidP="00564E3C">
      <w:pPr>
        <w:spacing w:after="0" w:line="240" w:lineRule="auto"/>
      </w:pPr>
      <w:r>
        <w:separator/>
      </w:r>
    </w:p>
  </w:endnote>
  <w:endnote w:type="continuationSeparator" w:id="0">
    <w:p w:rsidR="00FC5EC7" w:rsidRDefault="00FC5EC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C5EC7">
      <w:rPr>
        <w:rFonts w:ascii="Times New Roman" w:hAnsi="Times New Roman" w:cs="Times New Roman"/>
        <w:noProof/>
        <w:sz w:val="24"/>
        <w:szCs w:val="24"/>
      </w:rPr>
      <w:t>14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EC7" w:rsidRDefault="00FC5EC7" w:rsidP="00564E3C">
      <w:pPr>
        <w:spacing w:after="0" w:line="240" w:lineRule="auto"/>
      </w:pPr>
      <w:r>
        <w:separator/>
      </w:r>
    </w:p>
  </w:footnote>
  <w:footnote w:type="continuationSeparator" w:id="0">
    <w:p w:rsidR="00FC5EC7" w:rsidRDefault="00FC5EC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EC7"/>
    <w:rsid w:val="00372DC6"/>
    <w:rsid w:val="00564E3C"/>
    <w:rsid w:val="0064591D"/>
    <w:rsid w:val="00DD5B8A"/>
    <w:rsid w:val="00EB41B8"/>
    <w:rsid w:val="00F14DE1"/>
    <w:rsid w:val="00FC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986EA"/>
  <w15:chartTrackingRefBased/>
  <w15:docId w15:val="{EA9B7A2D-CC7C-4768-8E42-E49851CE3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2016-01-14T21:22:00Z</dcterms:created>
  <dcterms:modified xsi:type="dcterms:W3CDTF">2016-01-14T21:22:00Z</dcterms:modified>
</cp:coreProperties>
</file>