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C84" w:rsidRDefault="00C13C84" w:rsidP="00C13C84">
      <w:pPr>
        <w:pStyle w:val="p1"/>
        <w:rPr>
          <w:rStyle w:val="s1"/>
        </w:rPr>
      </w:pPr>
      <w:r>
        <w:rPr>
          <w:rStyle w:val="s1"/>
          <w:u w:val="single"/>
        </w:rPr>
        <w:t>Richard LENY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C13C84" w:rsidRDefault="00C13C84" w:rsidP="00C13C84">
      <w:pPr>
        <w:pStyle w:val="p1"/>
        <w:rPr>
          <w:rStyle w:val="s1"/>
        </w:rPr>
      </w:pPr>
      <w:r>
        <w:rPr>
          <w:rStyle w:val="s1"/>
        </w:rPr>
        <w:t>of Bungay, Suffolk.</w:t>
      </w:r>
    </w:p>
    <w:p w:rsidR="00C13C84" w:rsidRDefault="00C13C84" w:rsidP="00C13C84">
      <w:pPr>
        <w:pStyle w:val="p1"/>
        <w:rPr>
          <w:rStyle w:val="s1"/>
        </w:rPr>
      </w:pPr>
    </w:p>
    <w:p w:rsidR="00C13C84" w:rsidRDefault="00C13C84" w:rsidP="00C13C84">
      <w:pPr>
        <w:pStyle w:val="p1"/>
        <w:rPr>
          <w:rStyle w:val="s1"/>
        </w:rPr>
      </w:pPr>
    </w:p>
    <w:p w:rsidR="00C13C84" w:rsidRDefault="00C13C84" w:rsidP="00C13C84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C13C84" w:rsidRDefault="00C13C84" w:rsidP="00C13C84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514)</w:t>
      </w:r>
    </w:p>
    <w:p w:rsidR="00C13C84" w:rsidRDefault="00C13C84" w:rsidP="00C13C84">
      <w:pPr>
        <w:pStyle w:val="p1"/>
        <w:rPr>
          <w:rStyle w:val="s1"/>
        </w:rPr>
      </w:pPr>
    </w:p>
    <w:p w:rsidR="00C13C84" w:rsidRDefault="00C13C84" w:rsidP="00C13C84">
      <w:pPr>
        <w:pStyle w:val="p1"/>
        <w:rPr>
          <w:rStyle w:val="s1"/>
        </w:rPr>
      </w:pPr>
    </w:p>
    <w:p w:rsidR="00C13C84" w:rsidRDefault="00C13C84" w:rsidP="00C13C84">
      <w:pPr>
        <w:pStyle w:val="p1"/>
        <w:rPr>
          <w:rStyle w:val="s1"/>
        </w:rPr>
      </w:pPr>
      <w:r>
        <w:rPr>
          <w:rStyle w:val="s1"/>
        </w:rPr>
        <w:t>14 December 2016</w:t>
      </w:r>
    </w:p>
    <w:p w:rsidR="006B2F86" w:rsidRPr="00E71FC3" w:rsidRDefault="00C13C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C84" w:rsidRDefault="00C13C84" w:rsidP="00E71FC3">
      <w:r>
        <w:separator/>
      </w:r>
    </w:p>
  </w:endnote>
  <w:endnote w:type="continuationSeparator" w:id="0">
    <w:p w:rsidR="00C13C84" w:rsidRDefault="00C13C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C84" w:rsidRDefault="00C13C84" w:rsidP="00E71FC3">
      <w:r>
        <w:separator/>
      </w:r>
    </w:p>
  </w:footnote>
  <w:footnote w:type="continuationSeparator" w:id="0">
    <w:p w:rsidR="00C13C84" w:rsidRDefault="00C13C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84"/>
    <w:rsid w:val="001A7C09"/>
    <w:rsid w:val="00733BE7"/>
    <w:rsid w:val="00AB52E8"/>
    <w:rsid w:val="00B16D3F"/>
    <w:rsid w:val="00C13C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946094-2BD0-46AB-8A6B-86052676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13C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C13C84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C13C8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C13C84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2017-01-14T19:04:00Z</dcterms:created>
  <dcterms:modified xsi:type="dcterms:W3CDTF">2017-01-14T19:05:00Z</dcterms:modified>
</cp:coreProperties>
</file>