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6833D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LENTWARDYN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0B759275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38803712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CD7998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BE7DB5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08E95928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</w:t>
      </w:r>
      <w:proofErr w:type="spellStart"/>
      <w:r>
        <w:rPr>
          <w:rFonts w:ascii="Times New Roman" w:hAnsi="Times New Roman" w:cs="Times New Roman"/>
          <w:sz w:val="24"/>
          <w:szCs w:val="24"/>
        </w:rPr>
        <w:t>Archaelogia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>
        <w:rPr>
          <w:rFonts w:ascii="Times New Roman" w:hAnsi="Times New Roman" w:cs="Times New Roman"/>
          <w:sz w:val="24"/>
          <w:szCs w:val="24"/>
        </w:rPr>
        <w:t>” vol.25, pub. Kent Archaeological Society 1902, p.261)</w:t>
      </w:r>
    </w:p>
    <w:p w14:paraId="7B0E032F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D0FFE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7B6F19" w14:textId="77777777" w:rsidR="00CC1952" w:rsidRDefault="00CC1952" w:rsidP="00CC19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February 2022</w:t>
      </w:r>
    </w:p>
    <w:p w14:paraId="669D264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3BD3B" w14:textId="77777777" w:rsidR="00CC1952" w:rsidRDefault="00CC1952" w:rsidP="009139A6">
      <w:r>
        <w:separator/>
      </w:r>
    </w:p>
  </w:endnote>
  <w:endnote w:type="continuationSeparator" w:id="0">
    <w:p w14:paraId="293130CF" w14:textId="77777777" w:rsidR="00CC1952" w:rsidRDefault="00CC19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BB5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B53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595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2B3D9" w14:textId="77777777" w:rsidR="00CC1952" w:rsidRDefault="00CC1952" w:rsidP="009139A6">
      <w:r>
        <w:separator/>
      </w:r>
    </w:p>
  </w:footnote>
  <w:footnote w:type="continuationSeparator" w:id="0">
    <w:p w14:paraId="147605CC" w14:textId="77777777" w:rsidR="00CC1952" w:rsidRDefault="00CC19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228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6DE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47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5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195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9F1B9"/>
  <w15:chartTrackingRefBased/>
  <w15:docId w15:val="{3C784551-CFBC-41CA-8078-8CAC5120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2022-02-13T20:03:00Z</dcterms:created>
  <dcterms:modified xsi:type="dcterms:W3CDTF">2022-02-13T20:04:00Z</dcterms:modified>
</cp:coreProperties>
</file>