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C03EB" w14:textId="77777777" w:rsidR="00D24F6E" w:rsidRDefault="00D24F6E" w:rsidP="00D24F6E">
      <w:pPr>
        <w:pStyle w:val="NoSpacing"/>
      </w:pPr>
      <w:r>
        <w:rPr>
          <w:u w:val="single"/>
        </w:rPr>
        <w:t>Thomas LENTON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2C8F3A6B" w14:textId="77777777" w:rsidR="00D24F6E" w:rsidRDefault="00D24F6E" w:rsidP="00D24F6E">
      <w:pPr>
        <w:pStyle w:val="NoSpacing"/>
      </w:pPr>
      <w:r>
        <w:t xml:space="preserve">of </w:t>
      </w:r>
      <w:proofErr w:type="spellStart"/>
      <w:r>
        <w:t>Spon</w:t>
      </w:r>
      <w:proofErr w:type="spellEnd"/>
      <w:r>
        <w:t xml:space="preserve"> Street Ward, Coventry.</w:t>
      </w:r>
    </w:p>
    <w:p w14:paraId="0DC0F204" w14:textId="77777777" w:rsidR="00D24F6E" w:rsidRDefault="00D24F6E" w:rsidP="00D24F6E">
      <w:pPr>
        <w:pStyle w:val="NoSpacing"/>
      </w:pPr>
    </w:p>
    <w:p w14:paraId="3E114072" w14:textId="77777777" w:rsidR="00D24F6E" w:rsidRDefault="00D24F6E" w:rsidP="00D24F6E">
      <w:pPr>
        <w:pStyle w:val="NoSpacing"/>
      </w:pPr>
    </w:p>
    <w:p w14:paraId="36E229B6" w14:textId="610D146A" w:rsidR="00D24F6E" w:rsidRDefault="00D24F6E" w:rsidP="00D24F6E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 s 8d </w:t>
      </w:r>
      <w:bookmarkStart w:id="0" w:name="_GoBack"/>
      <w:bookmarkEnd w:id="0"/>
      <w:r>
        <w:t>towards the £100 loaned by the city to Henry VI.</w:t>
      </w:r>
    </w:p>
    <w:p w14:paraId="1D66EBDC" w14:textId="77777777" w:rsidR="00D24F6E" w:rsidRDefault="00D24F6E" w:rsidP="00D24F6E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p.81)</w:t>
      </w:r>
    </w:p>
    <w:p w14:paraId="10730801" w14:textId="77777777" w:rsidR="00D24F6E" w:rsidRDefault="00D24F6E" w:rsidP="00D24F6E">
      <w:pPr>
        <w:pStyle w:val="NoSpacing"/>
      </w:pPr>
    </w:p>
    <w:p w14:paraId="2806C0DE" w14:textId="77777777" w:rsidR="00D24F6E" w:rsidRDefault="00D24F6E" w:rsidP="00D24F6E">
      <w:pPr>
        <w:pStyle w:val="NoSpacing"/>
      </w:pPr>
    </w:p>
    <w:p w14:paraId="2621C876" w14:textId="77777777" w:rsidR="00D24F6E" w:rsidRDefault="00D24F6E" w:rsidP="00D24F6E">
      <w:pPr>
        <w:pStyle w:val="NoSpacing"/>
      </w:pPr>
      <w:r>
        <w:t>30 January 2018</w:t>
      </w:r>
    </w:p>
    <w:p w14:paraId="70200554" w14:textId="1A3FE54C" w:rsidR="006B2F86" w:rsidRPr="00D24F6E" w:rsidRDefault="00D24F6E" w:rsidP="00E71FC3">
      <w:pPr>
        <w:pStyle w:val="NoSpacing"/>
      </w:pPr>
    </w:p>
    <w:sectPr w:rsidR="006B2F86" w:rsidRPr="00D24F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2096B7" w14:textId="77777777" w:rsidR="00D24F6E" w:rsidRDefault="00D24F6E" w:rsidP="00E71FC3">
      <w:pPr>
        <w:spacing w:after="0" w:line="240" w:lineRule="auto"/>
      </w:pPr>
      <w:r>
        <w:separator/>
      </w:r>
    </w:p>
  </w:endnote>
  <w:endnote w:type="continuationSeparator" w:id="0">
    <w:p w14:paraId="489E1B90" w14:textId="77777777" w:rsidR="00D24F6E" w:rsidRDefault="00D24F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CD2BE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761917" w14:textId="77777777" w:rsidR="00D24F6E" w:rsidRDefault="00D24F6E" w:rsidP="00E71FC3">
      <w:pPr>
        <w:spacing w:after="0" w:line="240" w:lineRule="auto"/>
      </w:pPr>
      <w:r>
        <w:separator/>
      </w:r>
    </w:p>
  </w:footnote>
  <w:footnote w:type="continuationSeparator" w:id="0">
    <w:p w14:paraId="168412B8" w14:textId="77777777" w:rsidR="00D24F6E" w:rsidRDefault="00D24F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F6E"/>
    <w:rsid w:val="001A7C09"/>
    <w:rsid w:val="00577BD5"/>
    <w:rsid w:val="00656CBA"/>
    <w:rsid w:val="006A1F77"/>
    <w:rsid w:val="00733BE7"/>
    <w:rsid w:val="00AB52E8"/>
    <w:rsid w:val="00B16D3F"/>
    <w:rsid w:val="00BB41AC"/>
    <w:rsid w:val="00D24F6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AEC27"/>
  <w15:chartTrackingRefBased/>
  <w15:docId w15:val="{37CEB18B-369D-416C-B6AF-D36E5C0EB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2018-01-30T09:28:00Z</dcterms:created>
  <dcterms:modified xsi:type="dcterms:W3CDTF">2018-01-30T09:29:00Z</dcterms:modified>
</cp:coreProperties>
</file>