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F3B4EF" w14:textId="77777777" w:rsidR="00001273" w:rsidRDefault="00001273" w:rsidP="0000127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LENTON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d.ca.1491)</w:t>
      </w:r>
    </w:p>
    <w:p w14:paraId="2D712884" w14:textId="77777777" w:rsidR="00001273" w:rsidRDefault="00001273" w:rsidP="0000127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Vicar of </w:t>
      </w:r>
      <w:proofErr w:type="spellStart"/>
      <w:proofErr w:type="gramStart"/>
      <w:r>
        <w:rPr>
          <w:rFonts w:eastAsia="Times New Roman" w:cs="Times New Roman"/>
          <w:szCs w:val="24"/>
        </w:rPr>
        <w:t>St.Mary’s</w:t>
      </w:r>
      <w:proofErr w:type="spellEnd"/>
      <w:proofErr w:type="gramEnd"/>
      <w:r>
        <w:rPr>
          <w:rFonts w:eastAsia="Times New Roman" w:cs="Times New Roman"/>
          <w:szCs w:val="24"/>
        </w:rPr>
        <w:t>, Derby.</w:t>
      </w:r>
    </w:p>
    <w:p w14:paraId="692C14CF" w14:textId="77777777" w:rsidR="00001273" w:rsidRDefault="00001273" w:rsidP="00001273">
      <w:pPr>
        <w:pStyle w:val="NoSpacing"/>
        <w:rPr>
          <w:rFonts w:eastAsia="Times New Roman" w:cs="Times New Roman"/>
          <w:szCs w:val="24"/>
        </w:rPr>
      </w:pPr>
    </w:p>
    <w:p w14:paraId="5B2746A1" w14:textId="77777777" w:rsidR="00001273" w:rsidRDefault="00001273" w:rsidP="00001273">
      <w:pPr>
        <w:pStyle w:val="NoSpacing"/>
        <w:rPr>
          <w:rFonts w:eastAsia="Times New Roman" w:cs="Times New Roman"/>
          <w:szCs w:val="24"/>
        </w:rPr>
      </w:pPr>
    </w:p>
    <w:p w14:paraId="0CCD6AE1" w14:textId="77777777" w:rsidR="00001273" w:rsidRDefault="00001273" w:rsidP="0000127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6 Jun.1491</w:t>
      </w:r>
      <w:r>
        <w:rPr>
          <w:rFonts w:eastAsia="Times New Roman" w:cs="Times New Roman"/>
          <w:szCs w:val="24"/>
        </w:rPr>
        <w:tab/>
        <w:t>He had died by this date.</w:t>
      </w:r>
    </w:p>
    <w:p w14:paraId="3F89EBCA" w14:textId="77777777" w:rsidR="00001273" w:rsidRDefault="00001273" w:rsidP="0000127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(“The Register of John Morton, Archbishop of Canterbury 1486-1500” </w:t>
      </w:r>
      <w:proofErr w:type="spellStart"/>
      <w:proofErr w:type="gramStart"/>
      <w:r>
        <w:rPr>
          <w:rFonts w:eastAsia="Times New Roman" w:cs="Times New Roman"/>
          <w:szCs w:val="24"/>
        </w:rPr>
        <w:t>vol.II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</w:t>
      </w:r>
    </w:p>
    <w:p w14:paraId="29278B1C" w14:textId="77777777" w:rsidR="00001273" w:rsidRDefault="00001273" w:rsidP="00001273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ed. Christopher Harper-Bill, pub. Canterbury and York Society 1991, p.4)</w:t>
      </w:r>
    </w:p>
    <w:p w14:paraId="6D108C22" w14:textId="77777777" w:rsidR="00001273" w:rsidRDefault="00001273" w:rsidP="00001273">
      <w:pPr>
        <w:pStyle w:val="NoSpacing"/>
        <w:rPr>
          <w:rFonts w:eastAsia="Times New Roman" w:cs="Times New Roman"/>
          <w:szCs w:val="24"/>
        </w:rPr>
      </w:pPr>
    </w:p>
    <w:p w14:paraId="2EDCE1D3" w14:textId="77777777" w:rsidR="00001273" w:rsidRDefault="00001273" w:rsidP="00001273">
      <w:pPr>
        <w:pStyle w:val="NoSpacing"/>
        <w:rPr>
          <w:rFonts w:eastAsia="Times New Roman" w:cs="Times New Roman"/>
          <w:szCs w:val="24"/>
        </w:rPr>
      </w:pPr>
    </w:p>
    <w:p w14:paraId="6AD01DA9" w14:textId="77777777" w:rsidR="00001273" w:rsidRDefault="00001273" w:rsidP="0000127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6 November 2024</w:t>
      </w:r>
    </w:p>
    <w:p w14:paraId="6167F778" w14:textId="77777777" w:rsidR="00BA00AB" w:rsidRPr="00001273" w:rsidRDefault="00BA00AB" w:rsidP="00001273"/>
    <w:sectPr w:rsidR="00BA00AB" w:rsidRPr="000012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F0256B" w14:textId="77777777" w:rsidR="00001273" w:rsidRDefault="00001273" w:rsidP="009139A6">
      <w:r>
        <w:separator/>
      </w:r>
    </w:p>
  </w:endnote>
  <w:endnote w:type="continuationSeparator" w:id="0">
    <w:p w14:paraId="1D85C29E" w14:textId="77777777" w:rsidR="00001273" w:rsidRDefault="000012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16A3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6FC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8C12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CACE67" w14:textId="77777777" w:rsidR="00001273" w:rsidRDefault="00001273" w:rsidP="009139A6">
      <w:r>
        <w:separator/>
      </w:r>
    </w:p>
  </w:footnote>
  <w:footnote w:type="continuationSeparator" w:id="0">
    <w:p w14:paraId="740FF77F" w14:textId="77777777" w:rsidR="00001273" w:rsidRDefault="000012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A47E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C07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3811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273"/>
    <w:rsid w:val="00001273"/>
    <w:rsid w:val="000666E0"/>
    <w:rsid w:val="002510B7"/>
    <w:rsid w:val="00270799"/>
    <w:rsid w:val="003C61A1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20B98"/>
  <w15:chartTrackingRefBased/>
  <w15:docId w15:val="{13DBC9CC-FD2D-4841-A2B1-9AE888E6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2024-11-06T16:51:00Z</dcterms:created>
  <dcterms:modified xsi:type="dcterms:W3CDTF">2024-11-06T16:52:00Z</dcterms:modified>
</cp:coreProperties>
</file>