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40475" w:rsidP="00E71FC3">
      <w:pPr>
        <w:pStyle w:val="NoSpacing"/>
      </w:pPr>
      <w:r>
        <w:rPr>
          <w:u w:val="single"/>
        </w:rPr>
        <w:t>Margaret LENTHALL (née FITZALAN)</w:t>
      </w:r>
      <w:r>
        <w:t xml:space="preserve">     (d.1423)</w:t>
      </w:r>
    </w:p>
    <w:p w:rsidR="00D40475" w:rsidRDefault="00D40475" w:rsidP="00E71FC3">
      <w:pPr>
        <w:pStyle w:val="NoSpacing"/>
      </w:pPr>
    </w:p>
    <w:p w:rsidR="00D40475" w:rsidRDefault="00D40475" w:rsidP="00E71FC3">
      <w:pPr>
        <w:pStyle w:val="NoSpacing"/>
      </w:pPr>
    </w:p>
    <w:p w:rsidR="00D40475" w:rsidRDefault="00D40475" w:rsidP="00E71FC3">
      <w:pPr>
        <w:pStyle w:val="NoSpacing"/>
      </w:pPr>
      <w:r>
        <w:t>= 1 Sir Roland Lenthall(q.v.)</w:t>
      </w:r>
    </w:p>
    <w:p w:rsidR="00D40475" w:rsidRDefault="00D40475" w:rsidP="00E71FC3">
      <w:pPr>
        <w:pStyle w:val="NoSpacing"/>
      </w:pPr>
      <w:r>
        <w:t>(www.inquisitionspostmortem.ac.uk  ref. eCIPM 22-1118)</w:t>
      </w:r>
    </w:p>
    <w:p w:rsidR="00D40475" w:rsidRDefault="00D40475" w:rsidP="00E71FC3">
      <w:pPr>
        <w:pStyle w:val="NoSpacing"/>
      </w:pPr>
    </w:p>
    <w:p w:rsidR="00D40475" w:rsidRDefault="00D40475" w:rsidP="00E71FC3">
      <w:pPr>
        <w:pStyle w:val="NoSpacing"/>
      </w:pPr>
    </w:p>
    <w:p w:rsidR="00D40475" w:rsidRDefault="00D40475" w:rsidP="00E71FC3">
      <w:pPr>
        <w:pStyle w:val="NoSpacing"/>
      </w:pPr>
      <w:r>
        <w:t xml:space="preserve">  7 May1423</w:t>
      </w:r>
      <w:r>
        <w:tab/>
        <w:t>She died.  (ibid.)</w:t>
      </w:r>
    </w:p>
    <w:p w:rsidR="00D40475" w:rsidRDefault="00D40475" w:rsidP="00E71FC3">
      <w:pPr>
        <w:pStyle w:val="NoSpacing"/>
      </w:pPr>
      <w:r>
        <w:t>23 Sep.</w:t>
      </w:r>
      <w:r>
        <w:tab/>
        <w:t>An inquisition post mortem was held in Shrewsbury into her lands. (ibid.)</w:t>
      </w:r>
    </w:p>
    <w:p w:rsidR="00D40475" w:rsidRDefault="00D40475" w:rsidP="00E71FC3">
      <w:pPr>
        <w:pStyle w:val="NoSpacing"/>
      </w:pPr>
    </w:p>
    <w:p w:rsidR="00D40475" w:rsidRDefault="00D40475" w:rsidP="00E71FC3">
      <w:pPr>
        <w:pStyle w:val="NoSpacing"/>
      </w:pPr>
    </w:p>
    <w:p w:rsidR="00D40475" w:rsidRPr="00D40475" w:rsidRDefault="00D40475" w:rsidP="00E71FC3">
      <w:pPr>
        <w:pStyle w:val="NoSpacing"/>
      </w:pPr>
      <w:r>
        <w:t>26 February 2017</w:t>
      </w:r>
      <w:bookmarkStart w:id="0" w:name="_GoBack"/>
      <w:bookmarkEnd w:id="0"/>
    </w:p>
    <w:sectPr w:rsidR="00D40475" w:rsidRPr="00D404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475" w:rsidRDefault="00D40475" w:rsidP="00E71FC3">
      <w:pPr>
        <w:spacing w:after="0" w:line="240" w:lineRule="auto"/>
      </w:pPr>
      <w:r>
        <w:separator/>
      </w:r>
    </w:p>
  </w:endnote>
  <w:endnote w:type="continuationSeparator" w:id="0">
    <w:p w:rsidR="00D40475" w:rsidRDefault="00D404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475" w:rsidRDefault="00D40475" w:rsidP="00E71FC3">
      <w:pPr>
        <w:spacing w:after="0" w:line="240" w:lineRule="auto"/>
      </w:pPr>
      <w:r>
        <w:separator/>
      </w:r>
    </w:p>
  </w:footnote>
  <w:footnote w:type="continuationSeparator" w:id="0">
    <w:p w:rsidR="00D40475" w:rsidRDefault="00D404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75"/>
    <w:rsid w:val="001A7C09"/>
    <w:rsid w:val="00577BD5"/>
    <w:rsid w:val="00656CBA"/>
    <w:rsid w:val="006A1F77"/>
    <w:rsid w:val="00733BE7"/>
    <w:rsid w:val="00AB52E8"/>
    <w:rsid w:val="00B16D3F"/>
    <w:rsid w:val="00BB41AC"/>
    <w:rsid w:val="00D404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E3BA"/>
  <w15:chartTrackingRefBased/>
  <w15:docId w15:val="{5489488B-8D36-4907-A3CE-21DC66BA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PlaceholderText">
    <w:name w:val="Placeholder Text"/>
    <w:basedOn w:val="DefaultParagraphFont"/>
    <w:uiPriority w:val="99"/>
    <w:semiHidden/>
    <w:rsid w:val="00D40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2017-02-26T19:36:00Z</dcterms:created>
  <dcterms:modified xsi:type="dcterms:W3CDTF">2017-02-26T19:44:00Z</dcterms:modified>
</cp:coreProperties>
</file>