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D0F" w:rsidRDefault="00DA4D0F" w:rsidP="00DA4D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LENTHALL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A4D0F" w:rsidRDefault="00DA4D0F" w:rsidP="00DA4D0F">
      <w:pPr>
        <w:rPr>
          <w:rFonts w:ascii="Times New Roman" w:hAnsi="Times New Roman" w:cs="Times New Roman"/>
        </w:rPr>
      </w:pPr>
    </w:p>
    <w:p w:rsidR="00DA4D0F" w:rsidRDefault="00DA4D0F" w:rsidP="00DA4D0F">
      <w:pPr>
        <w:rPr>
          <w:rFonts w:ascii="Times New Roman" w:hAnsi="Times New Roman" w:cs="Times New Roman"/>
        </w:rPr>
      </w:pPr>
    </w:p>
    <w:p w:rsidR="00DA4D0F" w:rsidRDefault="00DA4D0F" w:rsidP="00DA4D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assault of a servant against John Fouler(q.v.),</w:t>
      </w:r>
    </w:p>
    <w:p w:rsidR="00DA4D0F" w:rsidRDefault="00DA4D0F" w:rsidP="00DA4D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Unknown(q.v.), John Couper(q.v.), John Laurence(q.v.) and Thomas</w:t>
      </w:r>
    </w:p>
    <w:p w:rsidR="00DA4D0F" w:rsidRDefault="00DA4D0F" w:rsidP="00DA4D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Laurence(q.v.), all of Brockton, Shropshire.</w:t>
      </w:r>
    </w:p>
    <w:p w:rsidR="00DA4D0F" w:rsidRDefault="00DA4D0F" w:rsidP="00DA4D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A4D0F" w:rsidRDefault="00DA4D0F" w:rsidP="00DA4D0F">
      <w:pPr>
        <w:rPr>
          <w:rFonts w:ascii="Times New Roman" w:hAnsi="Times New Roman" w:cs="Times New Roman"/>
        </w:rPr>
      </w:pPr>
    </w:p>
    <w:p w:rsidR="00DA4D0F" w:rsidRDefault="00DA4D0F" w:rsidP="00DA4D0F">
      <w:pPr>
        <w:rPr>
          <w:rFonts w:ascii="Times New Roman" w:hAnsi="Times New Roman" w:cs="Times New Roman"/>
        </w:rPr>
      </w:pPr>
    </w:p>
    <w:p w:rsidR="00DA4D0F" w:rsidRDefault="00DA4D0F" w:rsidP="00DA4D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March 2018</w:t>
      </w:r>
    </w:p>
    <w:p w:rsidR="006B2F86" w:rsidRPr="00E71FC3" w:rsidRDefault="00DA4D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4D0F" w:rsidRDefault="00DA4D0F" w:rsidP="00E71FC3">
      <w:r>
        <w:separator/>
      </w:r>
    </w:p>
  </w:endnote>
  <w:endnote w:type="continuationSeparator" w:id="0">
    <w:p w:rsidR="00DA4D0F" w:rsidRDefault="00DA4D0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4D0F" w:rsidRDefault="00DA4D0F" w:rsidP="00E71FC3">
      <w:r>
        <w:separator/>
      </w:r>
    </w:p>
  </w:footnote>
  <w:footnote w:type="continuationSeparator" w:id="0">
    <w:p w:rsidR="00DA4D0F" w:rsidRDefault="00DA4D0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0F"/>
    <w:rsid w:val="001A7C09"/>
    <w:rsid w:val="00577BD5"/>
    <w:rsid w:val="00656CBA"/>
    <w:rsid w:val="006A1F77"/>
    <w:rsid w:val="00733BE7"/>
    <w:rsid w:val="00AB52E8"/>
    <w:rsid w:val="00B16D3F"/>
    <w:rsid w:val="00BB41AC"/>
    <w:rsid w:val="00DA4D0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8F71E2-87EF-489E-82A9-0CC38368C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D0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A4D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2018-03-19T20:48:00Z</dcterms:created>
  <dcterms:modified xsi:type="dcterms:W3CDTF">2018-03-19T20:50:00Z</dcterms:modified>
</cp:coreProperties>
</file>