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85C0DF" w14:textId="77777777" w:rsidR="00CE21CB" w:rsidRPr="00690BA6" w:rsidRDefault="00CE21CB" w:rsidP="00CE21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LENTH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B44FCE9" w14:textId="77777777" w:rsidR="00CE21CB" w:rsidRDefault="00CE21CB" w:rsidP="00CE21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0A73E94" w14:textId="77777777" w:rsidR="00CE21CB" w:rsidRDefault="00CE21CB" w:rsidP="00CE21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1875A0" w14:textId="77777777" w:rsidR="00CE21CB" w:rsidRDefault="00CE21CB" w:rsidP="00CE21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56E5D" w14:textId="77777777" w:rsidR="00CE21CB" w:rsidRDefault="00CE21CB" w:rsidP="00CE21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7247CDB5" w14:textId="77777777" w:rsidR="00CE21CB" w:rsidRDefault="00CE21CB" w:rsidP="00CE21C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7AB968F" w14:textId="77777777" w:rsidR="00CE21CB" w:rsidRDefault="00CE21CB" w:rsidP="00CE21C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CBBC4E4" w14:textId="77777777" w:rsidR="00CE21CB" w:rsidRDefault="00CE21CB" w:rsidP="00CE21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A7D299B" w14:textId="77777777" w:rsidR="00CE21CB" w:rsidRDefault="00CE21CB" w:rsidP="00CE21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EB203C9" w14:textId="77777777" w:rsidR="00CE21CB" w:rsidRPr="00C946DE" w:rsidRDefault="00CE21CB" w:rsidP="00CE21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24 January 2021</w:t>
      </w:r>
    </w:p>
    <w:p w14:paraId="0625CC7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2D992B" w14:textId="77777777" w:rsidR="00CE21CB" w:rsidRDefault="00CE21CB" w:rsidP="009139A6">
      <w:r>
        <w:separator/>
      </w:r>
    </w:p>
  </w:endnote>
  <w:endnote w:type="continuationSeparator" w:id="0">
    <w:p w14:paraId="5B0A1DC0" w14:textId="77777777" w:rsidR="00CE21CB" w:rsidRDefault="00CE21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0CB5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EDA2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A24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214818" w14:textId="77777777" w:rsidR="00CE21CB" w:rsidRDefault="00CE21CB" w:rsidP="009139A6">
      <w:r>
        <w:separator/>
      </w:r>
    </w:p>
  </w:footnote>
  <w:footnote w:type="continuationSeparator" w:id="0">
    <w:p w14:paraId="11EC3F48" w14:textId="77777777" w:rsidR="00CE21CB" w:rsidRDefault="00CE21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D14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FB8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758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CB"/>
    <w:rsid w:val="000666E0"/>
    <w:rsid w:val="002510B7"/>
    <w:rsid w:val="005C130B"/>
    <w:rsid w:val="00826F5C"/>
    <w:rsid w:val="009139A6"/>
    <w:rsid w:val="009448BB"/>
    <w:rsid w:val="00A3176C"/>
    <w:rsid w:val="00BA00AB"/>
    <w:rsid w:val="00CE21C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D23D6"/>
  <w15:chartTrackingRefBased/>
  <w15:docId w15:val="{B0B6BE7B-E12A-4B0F-A42C-7F315C4FB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2021-03-13T20:58:00Z</dcterms:created>
  <dcterms:modified xsi:type="dcterms:W3CDTF">2021-03-13T20:59:00Z</dcterms:modified>
</cp:coreProperties>
</file>