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D440D" w14:textId="1321B41F" w:rsidR="00BA00AB" w:rsidRDefault="005567B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LENNING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fl.1447)</w:t>
      </w:r>
    </w:p>
    <w:p w14:paraId="0F07CC8D" w14:textId="6F425E5D" w:rsidR="005567BD" w:rsidRDefault="005567B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Warden of </w:t>
      </w:r>
      <w:proofErr w:type="spellStart"/>
      <w:r>
        <w:rPr>
          <w:rFonts w:cs="Times New Roman"/>
          <w:szCs w:val="24"/>
        </w:rPr>
        <w:t>Newgate</w:t>
      </w:r>
      <w:proofErr w:type="spellEnd"/>
      <w:r>
        <w:rPr>
          <w:rFonts w:cs="Times New Roman"/>
          <w:szCs w:val="24"/>
        </w:rPr>
        <w:t xml:space="preserve"> prison, London.</w:t>
      </w:r>
    </w:p>
    <w:p w14:paraId="602B0919" w14:textId="6E08F2E6" w:rsidR="005567BD" w:rsidRDefault="005567BD" w:rsidP="009139A6">
      <w:pPr>
        <w:pStyle w:val="NoSpacing"/>
        <w:rPr>
          <w:rFonts w:cs="Times New Roman"/>
          <w:szCs w:val="24"/>
        </w:rPr>
      </w:pPr>
    </w:p>
    <w:p w14:paraId="685B5431" w14:textId="12B9D8B6" w:rsidR="005567BD" w:rsidRDefault="005567BD" w:rsidP="009139A6">
      <w:pPr>
        <w:pStyle w:val="NoSpacing"/>
        <w:rPr>
          <w:rFonts w:cs="Times New Roman"/>
          <w:szCs w:val="24"/>
        </w:rPr>
      </w:pPr>
    </w:p>
    <w:p w14:paraId="7EBB69B9" w14:textId="0DE9B8BF" w:rsidR="005567BD" w:rsidRDefault="005567B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1447</w:t>
      </w:r>
      <w:r>
        <w:rPr>
          <w:rFonts w:cs="Times New Roman"/>
          <w:szCs w:val="24"/>
        </w:rPr>
        <w:tab/>
        <w:t>He left the corpse of a prisoner in the road and allowed the gate and the</w:t>
      </w:r>
    </w:p>
    <w:p w14:paraId="5A613640" w14:textId="4426E763" w:rsidR="005567BD" w:rsidRDefault="005567B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prison to fall into disrepair.</w:t>
      </w:r>
    </w:p>
    <w:p w14:paraId="6F8A4DEA" w14:textId="77777777" w:rsidR="005567BD" w:rsidRDefault="005567BD" w:rsidP="005567BD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27DC0BC9" w14:textId="77777777" w:rsidR="005567BD" w:rsidRDefault="005567BD" w:rsidP="005567B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p.99)</w:t>
      </w:r>
    </w:p>
    <w:p w14:paraId="3FBCE893" w14:textId="77777777" w:rsidR="005567BD" w:rsidRDefault="005567BD" w:rsidP="005567BD">
      <w:pPr>
        <w:pStyle w:val="NoSpacing"/>
        <w:rPr>
          <w:rFonts w:eastAsia="Times New Roman" w:cs="Times New Roman"/>
          <w:szCs w:val="24"/>
        </w:rPr>
      </w:pPr>
    </w:p>
    <w:p w14:paraId="4D331EFA" w14:textId="77777777" w:rsidR="005567BD" w:rsidRDefault="005567BD" w:rsidP="005567BD">
      <w:pPr>
        <w:pStyle w:val="NoSpacing"/>
        <w:rPr>
          <w:rFonts w:eastAsia="Times New Roman" w:cs="Times New Roman"/>
          <w:szCs w:val="24"/>
        </w:rPr>
      </w:pPr>
    </w:p>
    <w:p w14:paraId="3D3832EA" w14:textId="77777777" w:rsidR="005567BD" w:rsidRPr="007F32B5" w:rsidRDefault="005567BD" w:rsidP="005567B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12 January 2023     </w:t>
      </w:r>
    </w:p>
    <w:p w14:paraId="238787B3" w14:textId="30060989" w:rsidR="005567BD" w:rsidRPr="005567BD" w:rsidRDefault="005567BD" w:rsidP="009139A6">
      <w:pPr>
        <w:pStyle w:val="NoSpacing"/>
        <w:rPr>
          <w:rFonts w:cs="Times New Roman"/>
          <w:szCs w:val="24"/>
        </w:rPr>
      </w:pPr>
    </w:p>
    <w:sectPr w:rsidR="005567BD" w:rsidRPr="005567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57B92" w14:textId="77777777" w:rsidR="005567BD" w:rsidRDefault="005567BD" w:rsidP="009139A6">
      <w:r>
        <w:separator/>
      </w:r>
    </w:p>
  </w:endnote>
  <w:endnote w:type="continuationSeparator" w:id="0">
    <w:p w14:paraId="20AD4E06" w14:textId="77777777" w:rsidR="005567BD" w:rsidRDefault="005567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E52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805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AE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85D7F" w14:textId="77777777" w:rsidR="005567BD" w:rsidRDefault="005567BD" w:rsidP="009139A6">
      <w:r>
        <w:separator/>
      </w:r>
    </w:p>
  </w:footnote>
  <w:footnote w:type="continuationSeparator" w:id="0">
    <w:p w14:paraId="79D2391A" w14:textId="77777777" w:rsidR="005567BD" w:rsidRDefault="005567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905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FF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4B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BD"/>
    <w:rsid w:val="000666E0"/>
    <w:rsid w:val="002510B7"/>
    <w:rsid w:val="005567B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43C7D"/>
  <w15:chartTrackingRefBased/>
  <w15:docId w15:val="{654943AF-155D-4ECD-B56E-5D8262CB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2023-01-12T21:34:00Z</dcterms:created>
  <dcterms:modified xsi:type="dcterms:W3CDTF">2023-01-12T21:36:00Z</dcterms:modified>
</cp:coreProperties>
</file>