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6C7A1D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LENNE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fl.1410)</w:t>
      </w:r>
    </w:p>
    <w:p w14:paraId="38954F40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0E243D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09117C4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God-daughter of Isabel </w:t>
      </w:r>
      <w:proofErr w:type="spellStart"/>
      <w:r>
        <w:rPr>
          <w:rFonts w:ascii="Times New Roman" w:hAnsi="Times New Roman" w:cs="Times New Roman"/>
          <w:sz w:val="24"/>
          <w:szCs w:val="24"/>
        </w:rPr>
        <w:t>Turnour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3949B1B7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pp.178-9)</w:t>
      </w:r>
    </w:p>
    <w:p w14:paraId="5B338874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06B536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362C81D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1410</w:t>
      </w:r>
      <w:r>
        <w:rPr>
          <w:rFonts w:ascii="Times New Roman" w:hAnsi="Times New Roman" w:cs="Times New Roman"/>
          <w:sz w:val="24"/>
          <w:szCs w:val="24"/>
        </w:rPr>
        <w:tab/>
        <w:t>Isabel left her a mattress.   (ibid.)</w:t>
      </w:r>
    </w:p>
    <w:p w14:paraId="4FA3BECD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DB9623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E1BAA7D" w14:textId="77777777" w:rsidR="004D00A7" w:rsidRDefault="004D00A7" w:rsidP="004D00A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July 2021</w:t>
      </w:r>
    </w:p>
    <w:p w14:paraId="017DF60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D8654" w14:textId="77777777" w:rsidR="004D00A7" w:rsidRDefault="004D00A7" w:rsidP="009139A6">
      <w:r>
        <w:separator/>
      </w:r>
    </w:p>
  </w:endnote>
  <w:endnote w:type="continuationSeparator" w:id="0">
    <w:p w14:paraId="44D77BFA" w14:textId="77777777" w:rsidR="004D00A7" w:rsidRDefault="004D00A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F6B42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89402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1A413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554DDA" w14:textId="77777777" w:rsidR="004D00A7" w:rsidRDefault="004D00A7" w:rsidP="009139A6">
      <w:r>
        <w:separator/>
      </w:r>
    </w:p>
  </w:footnote>
  <w:footnote w:type="continuationSeparator" w:id="0">
    <w:p w14:paraId="061C25E8" w14:textId="77777777" w:rsidR="004D00A7" w:rsidRDefault="004D00A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AF4A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7405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FD7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0A7"/>
    <w:rsid w:val="000666E0"/>
    <w:rsid w:val="002510B7"/>
    <w:rsid w:val="004D00A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BFE0AD"/>
  <w15:chartTrackingRefBased/>
  <w15:docId w15:val="{CFCC91A7-1417-4D37-8B9D-88678914F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2021-09-05T16:16:00Z</dcterms:created>
  <dcterms:modified xsi:type="dcterms:W3CDTF">2021-09-05T16:16:00Z</dcterms:modified>
</cp:coreProperties>
</file>