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D7B4B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Denis de LENN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099FB0E2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Boston.</w:t>
      </w:r>
    </w:p>
    <w:p w14:paraId="4E519043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84317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D2A0A5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Nov.1405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the port of Boston and all</w:t>
      </w:r>
    </w:p>
    <w:p w14:paraId="4E69CB3C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adjacent ports and places as far as Grimsby on one side and Wisbech on the </w:t>
      </w:r>
    </w:p>
    <w:p w14:paraId="4BA688D9" w14:textId="77777777" w:rsidR="00645031" w:rsidRDefault="00645031" w:rsidP="0064503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other.    (C.F.R. 1405-13 p.6)</w:t>
      </w:r>
    </w:p>
    <w:p w14:paraId="4EDCD4AF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D80DFA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CDF79" w14:textId="77777777" w:rsidR="00645031" w:rsidRDefault="00645031" w:rsidP="006450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2021</w:t>
      </w:r>
    </w:p>
    <w:p w14:paraId="21A7D7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B1049" w14:textId="77777777" w:rsidR="00645031" w:rsidRDefault="00645031" w:rsidP="009139A6">
      <w:r>
        <w:separator/>
      </w:r>
    </w:p>
  </w:endnote>
  <w:endnote w:type="continuationSeparator" w:id="0">
    <w:p w14:paraId="2DD45720" w14:textId="77777777" w:rsidR="00645031" w:rsidRDefault="006450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F5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56A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27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69B82" w14:textId="77777777" w:rsidR="00645031" w:rsidRDefault="00645031" w:rsidP="009139A6">
      <w:r>
        <w:separator/>
      </w:r>
    </w:p>
  </w:footnote>
  <w:footnote w:type="continuationSeparator" w:id="0">
    <w:p w14:paraId="69B6F81C" w14:textId="77777777" w:rsidR="00645031" w:rsidRDefault="006450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2D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CB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687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31"/>
    <w:rsid w:val="000666E0"/>
    <w:rsid w:val="002510B7"/>
    <w:rsid w:val="005C130B"/>
    <w:rsid w:val="0064503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950B9"/>
  <w15:chartTrackingRefBased/>
  <w15:docId w15:val="{B61EF792-F4BB-409B-9AFE-A4899375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2021-08-26T19:11:00Z</dcterms:created>
  <dcterms:modified xsi:type="dcterms:W3CDTF">2021-08-26T19:11:00Z</dcterms:modified>
</cp:coreProperties>
</file>